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5AA86" w14:textId="12A65F62" w:rsidR="000B7C97" w:rsidRPr="00386376" w:rsidRDefault="001D134D" w:rsidP="000B7C97">
      <w:pPr>
        <w:pStyle w:val="Title"/>
        <w:pBdr>
          <w:bottom w:val="single" w:sz="12" w:space="1" w:color="auto"/>
        </w:pBdr>
        <w:rPr>
          <w:lang w:val="en-CA"/>
        </w:rPr>
      </w:pPr>
      <w:bookmarkStart w:id="0" w:name="_Toc84245777"/>
      <w:r w:rsidRPr="00386376">
        <w:rPr>
          <w:lang w:val="en-CA"/>
        </w:rPr>
        <w:t xml:space="preserve">PHSA Collective Impact Network (CIN) </w:t>
      </w:r>
    </w:p>
    <w:p w14:paraId="7DA83470" w14:textId="69B3A2BF" w:rsidR="005D61A9" w:rsidRPr="006B31A3" w:rsidRDefault="005F6420" w:rsidP="006B31A3">
      <w:pPr>
        <w:pStyle w:val="Title"/>
        <w:spacing w:before="120"/>
        <w:rPr>
          <w:sz w:val="28"/>
          <w:szCs w:val="28"/>
        </w:rPr>
      </w:pPr>
      <w:r>
        <w:rPr>
          <w:sz w:val="28"/>
          <w:szCs w:val="28"/>
          <w:lang w:val="en-CA"/>
        </w:rPr>
        <w:t>07</w:t>
      </w:r>
      <w:r w:rsidR="004A5530" w:rsidRPr="00386376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DEC</w:t>
      </w:r>
      <w:r w:rsidR="000B7C97" w:rsidRPr="00386376">
        <w:rPr>
          <w:sz w:val="28"/>
          <w:szCs w:val="28"/>
          <w:lang w:val="en-CA"/>
        </w:rPr>
        <w:t xml:space="preserve"> 202</w:t>
      </w:r>
      <w:r w:rsidR="004A5530" w:rsidRPr="00386376">
        <w:rPr>
          <w:sz w:val="28"/>
          <w:szCs w:val="28"/>
          <w:lang w:val="en-CA"/>
        </w:rPr>
        <w:t>3</w:t>
      </w:r>
      <w:r w:rsidR="000B7C97" w:rsidRPr="00386376">
        <w:rPr>
          <w:sz w:val="28"/>
          <w:szCs w:val="28"/>
          <w:lang w:val="en-CA"/>
        </w:rPr>
        <w:t xml:space="preserve"> / 1-</w:t>
      </w:r>
      <w:r w:rsidR="001D134D" w:rsidRPr="00386376">
        <w:rPr>
          <w:sz w:val="28"/>
          <w:szCs w:val="28"/>
          <w:lang w:val="en-CA"/>
        </w:rPr>
        <w:t>4</w:t>
      </w:r>
      <w:r w:rsidR="000B7C97" w:rsidRPr="00386376">
        <w:rPr>
          <w:sz w:val="28"/>
          <w:szCs w:val="28"/>
          <w:lang w:val="en-CA"/>
        </w:rPr>
        <w:t>PM /</w:t>
      </w:r>
      <w:r>
        <w:rPr>
          <w:sz w:val="28"/>
          <w:szCs w:val="28"/>
          <w:lang w:val="en-CA"/>
        </w:rPr>
        <w:t xml:space="preserve"> ONLINE</w:t>
      </w:r>
    </w:p>
    <w:p w14:paraId="1BE00EE5" w14:textId="77777777" w:rsidR="005D61A9" w:rsidRPr="00386376" w:rsidRDefault="005D61A9" w:rsidP="005D61A9">
      <w:pPr>
        <w:rPr>
          <w:lang w:val="en-CA"/>
        </w:rPr>
      </w:pPr>
    </w:p>
    <w:bookmarkEnd w:id="0"/>
    <w:p w14:paraId="2897E3C7" w14:textId="536F4535" w:rsidR="00F31AC8" w:rsidRPr="00386376" w:rsidRDefault="001D134D" w:rsidP="00F31AC8">
      <w:pPr>
        <w:pStyle w:val="Heading1"/>
        <w:rPr>
          <w:lang w:val="en-CA"/>
        </w:rPr>
      </w:pPr>
      <w:r w:rsidRPr="00386376">
        <w:rPr>
          <w:lang w:val="en-CA"/>
        </w:rPr>
        <w:t>Invitees</w:t>
      </w:r>
    </w:p>
    <w:tbl>
      <w:tblPr>
        <w:tblStyle w:val="GridTable4-Accent4"/>
        <w:tblW w:w="9493" w:type="dxa"/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696"/>
        <w:gridCol w:w="7797"/>
      </w:tblGrid>
      <w:tr w:rsidR="001D134D" w:rsidRPr="00386376" w14:paraId="5F70C60F" w14:textId="77777777" w:rsidTr="62147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19F01BD5" w14:textId="191D93C4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Organization</w:t>
            </w:r>
          </w:p>
        </w:tc>
        <w:tc>
          <w:tcPr>
            <w:tcW w:w="7797" w:type="dxa"/>
          </w:tcPr>
          <w:p w14:paraId="2B686829" w14:textId="3BD50095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Representative(s)</w:t>
            </w:r>
          </w:p>
        </w:tc>
      </w:tr>
      <w:tr w:rsidR="001D134D" w:rsidRPr="00386376" w14:paraId="4DE92B72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046B0D23" w14:textId="441DA8A4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PHSA</w:t>
            </w:r>
          </w:p>
        </w:tc>
        <w:tc>
          <w:tcPr>
            <w:tcW w:w="7797" w:type="dxa"/>
          </w:tcPr>
          <w:p w14:paraId="19E3A978" w14:textId="30D35ABA" w:rsidR="001D134D" w:rsidRPr="00386376" w:rsidRDefault="005F6420" w:rsidP="62147083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Heather Pedersen</w:t>
            </w:r>
            <w:r w:rsidR="00E25EAB">
              <w:rPr>
                <w:lang w:val="en-CA"/>
              </w:rPr>
              <w:t xml:space="preserve">, </w:t>
            </w:r>
            <w:r w:rsidR="62147083" w:rsidRPr="62147083">
              <w:rPr>
                <w:lang w:val="en-CA"/>
              </w:rPr>
              <w:t>Blake Stitilis</w:t>
            </w:r>
            <w:r>
              <w:rPr>
                <w:lang w:val="en-CA"/>
              </w:rPr>
              <w:t xml:space="preserve">, </w:t>
            </w:r>
            <w:r w:rsidRPr="00A50326">
              <w:rPr>
                <w:i/>
                <w:iCs/>
                <w:lang w:val="en-CA"/>
              </w:rPr>
              <w:t>Presenter from Epi team</w:t>
            </w:r>
          </w:p>
        </w:tc>
      </w:tr>
      <w:tr w:rsidR="001D134D" w:rsidRPr="00386376" w14:paraId="67E708ED" w14:textId="77777777" w:rsidTr="62147083">
        <w:tc>
          <w:tcPr>
            <w:tcW w:w="1696" w:type="dxa"/>
          </w:tcPr>
          <w:p w14:paraId="4AEA0E6F" w14:textId="254E487C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FNHA</w:t>
            </w:r>
          </w:p>
        </w:tc>
        <w:tc>
          <w:tcPr>
            <w:tcW w:w="7797" w:type="dxa"/>
          </w:tcPr>
          <w:p w14:paraId="1038A38D" w14:textId="568D37FC" w:rsidR="001D134D" w:rsidRPr="00386376" w:rsidRDefault="00F73E80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Jill Rusen, Sara Pyke</w:t>
            </w:r>
          </w:p>
        </w:tc>
      </w:tr>
      <w:tr w:rsidR="001D134D" w:rsidRPr="00386376" w14:paraId="344935B8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2ABB9255" w14:textId="779E91F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PAN</w:t>
            </w:r>
          </w:p>
        </w:tc>
        <w:tc>
          <w:tcPr>
            <w:tcW w:w="7797" w:type="dxa"/>
          </w:tcPr>
          <w:p w14:paraId="78E996C0" w14:textId="20C9BE22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 xml:space="preserve">Evin Jones, Simon Goff, </w:t>
            </w:r>
            <w:r w:rsidR="00E16A22" w:rsidRPr="00386376">
              <w:rPr>
                <w:lang w:val="en-CA"/>
              </w:rPr>
              <w:t>Marc Seguin</w:t>
            </w:r>
            <w:r w:rsidR="00F73E80" w:rsidRPr="00386376">
              <w:rPr>
                <w:lang w:val="en-CA"/>
              </w:rPr>
              <w:t>, Janak Ba</w:t>
            </w:r>
            <w:r w:rsidR="00244688" w:rsidRPr="00386376">
              <w:rPr>
                <w:lang w:val="en-CA"/>
              </w:rPr>
              <w:t>jgai</w:t>
            </w:r>
          </w:p>
        </w:tc>
      </w:tr>
      <w:tr w:rsidR="001D134D" w:rsidRPr="00386376" w14:paraId="135D7531" w14:textId="77777777" w:rsidTr="62147083">
        <w:tc>
          <w:tcPr>
            <w:tcW w:w="1696" w:type="dxa"/>
          </w:tcPr>
          <w:p w14:paraId="01AA3D0B" w14:textId="03658BD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BCHN</w:t>
            </w:r>
          </w:p>
        </w:tc>
        <w:tc>
          <w:tcPr>
            <w:tcW w:w="7797" w:type="dxa"/>
          </w:tcPr>
          <w:p w14:paraId="7AF490A1" w14:textId="69B2123D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Deb Schmitz</w:t>
            </w:r>
          </w:p>
        </w:tc>
      </w:tr>
      <w:tr w:rsidR="001D134D" w:rsidRPr="00386376" w14:paraId="71AABE2E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6E475999" w14:textId="3E4EEAD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CINHS </w:t>
            </w:r>
          </w:p>
        </w:tc>
        <w:tc>
          <w:tcPr>
            <w:tcW w:w="7797" w:type="dxa"/>
          </w:tcPr>
          <w:p w14:paraId="4245250A" w14:textId="47352BEC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Jennifer Hoy</w:t>
            </w:r>
          </w:p>
        </w:tc>
      </w:tr>
      <w:tr w:rsidR="001D134D" w:rsidRPr="00386376" w14:paraId="6E8EE90D" w14:textId="77777777" w:rsidTr="62147083">
        <w:tc>
          <w:tcPr>
            <w:tcW w:w="1696" w:type="dxa"/>
          </w:tcPr>
          <w:p w14:paraId="0183C698" w14:textId="7B8F8663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CBRC </w:t>
            </w:r>
          </w:p>
        </w:tc>
        <w:tc>
          <w:tcPr>
            <w:tcW w:w="7797" w:type="dxa"/>
          </w:tcPr>
          <w:p w14:paraId="3766671F" w14:textId="20FF3A1D" w:rsidR="001D134D" w:rsidRPr="00386376" w:rsidRDefault="005F6420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Jessy Dame</w:t>
            </w:r>
            <w:r w:rsidR="00230F69" w:rsidRPr="00386376">
              <w:rPr>
                <w:lang w:val="en-CA"/>
              </w:rPr>
              <w:t xml:space="preserve"> </w:t>
            </w:r>
          </w:p>
        </w:tc>
      </w:tr>
      <w:tr w:rsidR="001D134D" w:rsidRPr="00386376" w14:paraId="0079E487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55D8FEF" w14:textId="5F40B9E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OPTIONS </w:t>
            </w:r>
          </w:p>
        </w:tc>
        <w:tc>
          <w:tcPr>
            <w:tcW w:w="7797" w:type="dxa"/>
          </w:tcPr>
          <w:p w14:paraId="0167A6E2" w14:textId="4F3372A4" w:rsidR="001D134D" w:rsidRPr="00386376" w:rsidRDefault="005F6420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 xml:space="preserve">Jill Doctoroff, </w:t>
            </w:r>
            <w:r w:rsidR="00E25EAB">
              <w:rPr>
                <w:lang w:val="en-CA"/>
              </w:rPr>
              <w:t>Julia Morris, Flo Ranville</w:t>
            </w:r>
            <w:r w:rsidR="001D134D" w:rsidRPr="00386376">
              <w:rPr>
                <w:lang w:val="en-CA"/>
              </w:rPr>
              <w:t xml:space="preserve"> </w:t>
            </w:r>
          </w:p>
        </w:tc>
      </w:tr>
      <w:tr w:rsidR="001D134D" w:rsidRPr="00386376" w14:paraId="51BAE8E2" w14:textId="77777777" w:rsidTr="62147083">
        <w:tc>
          <w:tcPr>
            <w:tcW w:w="1696" w:type="dxa"/>
          </w:tcPr>
          <w:p w14:paraId="364A307C" w14:textId="0A8505F0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PIVOT</w:t>
            </w:r>
          </w:p>
        </w:tc>
        <w:tc>
          <w:tcPr>
            <w:tcW w:w="7797" w:type="dxa"/>
          </w:tcPr>
          <w:p w14:paraId="5732C4F6" w14:textId="63CD9810" w:rsidR="001D134D" w:rsidRPr="00386376" w:rsidRDefault="62147083" w:rsidP="001D134D">
            <w:pPr>
              <w:ind w:left="85"/>
              <w:rPr>
                <w:lang w:val="en-CA"/>
              </w:rPr>
            </w:pPr>
            <w:r w:rsidRPr="62147083">
              <w:rPr>
                <w:lang w:val="en-CA"/>
              </w:rPr>
              <w:t>Eva Ureta, Lyndsay Watson</w:t>
            </w:r>
          </w:p>
        </w:tc>
      </w:tr>
      <w:tr w:rsidR="001D134D" w:rsidRPr="00386376" w14:paraId="3D74E323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AC686F8" w14:textId="483A9506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YOUTHCO</w:t>
            </w:r>
          </w:p>
        </w:tc>
        <w:tc>
          <w:tcPr>
            <w:tcW w:w="7797" w:type="dxa"/>
          </w:tcPr>
          <w:p w14:paraId="0D34CBA3" w14:textId="22EFABA0" w:rsidR="001D134D" w:rsidRPr="00386376" w:rsidRDefault="0052171A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 xml:space="preserve">Nona </w:t>
            </w:r>
            <w:r w:rsidR="004C19B6">
              <w:rPr>
                <w:lang w:val="en-CA"/>
              </w:rPr>
              <w:t>Marchand</w:t>
            </w:r>
          </w:p>
        </w:tc>
      </w:tr>
    </w:tbl>
    <w:p w14:paraId="660A0D1A" w14:textId="5E837BD1" w:rsidR="000F5558" w:rsidRPr="00386376" w:rsidRDefault="000F5558" w:rsidP="001326A0">
      <w:pPr>
        <w:spacing w:after="0"/>
        <w:rPr>
          <w:lang w:val="en-CA"/>
        </w:rPr>
      </w:pPr>
    </w:p>
    <w:p w14:paraId="03345FA8" w14:textId="77777777" w:rsidR="00AC217B" w:rsidRPr="00386376" w:rsidRDefault="000B7C97" w:rsidP="00AC217B">
      <w:pPr>
        <w:pStyle w:val="Heading1"/>
        <w:rPr>
          <w:lang w:val="en-CA"/>
        </w:rPr>
      </w:pPr>
      <w:r w:rsidRPr="00386376">
        <w:rPr>
          <w:lang w:val="en-CA"/>
        </w:rPr>
        <w:t>Agenda</w:t>
      </w:r>
    </w:p>
    <w:tbl>
      <w:tblPr>
        <w:tblStyle w:val="GridTable4-Accent4"/>
        <w:tblW w:w="9493" w:type="dxa"/>
        <w:tblLayout w:type="fixed"/>
        <w:tblCellMar>
          <w:top w:w="28" w:type="dxa"/>
          <w:bottom w:w="28" w:type="dxa"/>
        </w:tblCellMar>
        <w:tblLook w:val="0420" w:firstRow="1" w:lastRow="0" w:firstColumn="0" w:lastColumn="0" w:noHBand="0" w:noVBand="1"/>
      </w:tblPr>
      <w:tblGrid>
        <w:gridCol w:w="704"/>
        <w:gridCol w:w="709"/>
        <w:gridCol w:w="6946"/>
        <w:gridCol w:w="1134"/>
      </w:tblGrid>
      <w:tr w:rsidR="008453A2" w:rsidRPr="00386376" w14:paraId="32DA2F64" w14:textId="77777777" w:rsidTr="001D2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0B4654F9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Item</w:t>
            </w:r>
          </w:p>
        </w:tc>
        <w:tc>
          <w:tcPr>
            <w:tcW w:w="709" w:type="dxa"/>
          </w:tcPr>
          <w:p w14:paraId="24369CFE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Time</w:t>
            </w:r>
          </w:p>
        </w:tc>
        <w:tc>
          <w:tcPr>
            <w:tcW w:w="6946" w:type="dxa"/>
          </w:tcPr>
          <w:p w14:paraId="5E318026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Description</w:t>
            </w:r>
          </w:p>
        </w:tc>
        <w:tc>
          <w:tcPr>
            <w:tcW w:w="1134" w:type="dxa"/>
          </w:tcPr>
          <w:p w14:paraId="2C0E1220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Chair</w:t>
            </w:r>
          </w:p>
        </w:tc>
      </w:tr>
      <w:tr w:rsidR="000D684B" w:rsidRPr="00386376" w14:paraId="281A39D8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F6779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405147D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1:00</w:t>
            </w:r>
          </w:p>
        </w:tc>
        <w:tc>
          <w:tcPr>
            <w:tcW w:w="6946" w:type="dxa"/>
            <w:hideMark/>
          </w:tcPr>
          <w:p w14:paraId="28DE9F38" w14:textId="307CD699" w:rsidR="0038117C" w:rsidRDefault="00621C5F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Territorial Acknowledgement</w:t>
            </w:r>
          </w:p>
          <w:p w14:paraId="252B0F55" w14:textId="77777777" w:rsidR="008D3495" w:rsidRPr="000048A5" w:rsidRDefault="008D3495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  <w:p w14:paraId="093E4732" w14:textId="0B2FEBBA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34" w:type="dxa"/>
          </w:tcPr>
          <w:p w14:paraId="353E0A34" w14:textId="5F06001F" w:rsidR="000D684B" w:rsidRPr="00386376" w:rsidRDefault="0003227A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Heather</w:t>
            </w:r>
          </w:p>
        </w:tc>
      </w:tr>
      <w:tr w:rsidR="00E02BBE" w:rsidRPr="00386376" w14:paraId="22539D38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32278F" w14:textId="77777777" w:rsidR="00E02BBE" w:rsidRPr="00386376" w:rsidRDefault="00E02BBE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7248BBE" w14:textId="68A29FE0" w:rsidR="00E02BBE" w:rsidRPr="00386376" w:rsidRDefault="00F13BA2" w:rsidP="00222B3A">
            <w:pPr>
              <w:tabs>
                <w:tab w:val="left" w:pos="64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222B3A">
              <w:rPr>
                <w:rFonts w:ascii="Calibri" w:eastAsia="Calibri" w:hAnsi="Calibri" w:cs="Calibri"/>
                <w:lang w:val="en-CA"/>
              </w:rPr>
              <w:t>05</w:t>
            </w:r>
          </w:p>
        </w:tc>
        <w:tc>
          <w:tcPr>
            <w:tcW w:w="6946" w:type="dxa"/>
          </w:tcPr>
          <w:p w14:paraId="65555AA8" w14:textId="77777777" w:rsidR="00E02BBE" w:rsidRDefault="00E02BBE" w:rsidP="00B204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Welcome and Introductions</w:t>
            </w:r>
          </w:p>
          <w:p w14:paraId="7011B5FD" w14:textId="711BE466" w:rsidR="008D3495" w:rsidRPr="002075DF" w:rsidRDefault="008D3495" w:rsidP="00B204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CA"/>
              </w:rPr>
            </w:pPr>
          </w:p>
        </w:tc>
        <w:tc>
          <w:tcPr>
            <w:tcW w:w="1134" w:type="dxa"/>
          </w:tcPr>
          <w:p w14:paraId="727F8D10" w14:textId="1D4F0B6D" w:rsidR="00E02BBE" w:rsidRPr="00386376" w:rsidRDefault="000048A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0048A5" w:rsidRPr="00386376" w14:paraId="26267C84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0A18A0" w14:textId="77777777" w:rsidR="000048A5" w:rsidRPr="00386376" w:rsidRDefault="000048A5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2C5F9C9A" w14:textId="6C827EF8" w:rsidR="000048A5" w:rsidRPr="00386376" w:rsidRDefault="00F13BA2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EF37F1">
              <w:rPr>
                <w:rFonts w:ascii="Calibri" w:eastAsia="Calibri" w:hAnsi="Calibri" w:cs="Calibri"/>
                <w:lang w:val="en-CA"/>
              </w:rPr>
              <w:t>1</w:t>
            </w:r>
            <w:r w:rsidR="00F856FD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946" w:type="dxa"/>
          </w:tcPr>
          <w:p w14:paraId="5B03DEE2" w14:textId="0FE96816" w:rsidR="000048A5" w:rsidRDefault="000048A5" w:rsidP="00B20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Check</w:t>
            </w:r>
            <w:r w:rsidR="00D324DC">
              <w:rPr>
                <w:rFonts w:ascii="Calibri" w:eastAsia="Calibri" w:hAnsi="Calibri" w:cs="Calibri"/>
                <w:b/>
                <w:lang w:val="en-CA"/>
              </w:rPr>
              <w:t>-</w:t>
            </w:r>
            <w:r>
              <w:rPr>
                <w:rFonts w:ascii="Calibri" w:eastAsia="Calibri" w:hAnsi="Calibri" w:cs="Calibri"/>
                <w:b/>
                <w:lang w:val="en-CA"/>
              </w:rPr>
              <w:t>in</w:t>
            </w:r>
          </w:p>
          <w:p w14:paraId="6B0777B1" w14:textId="677EED39" w:rsidR="008D3495" w:rsidRDefault="008D3495" w:rsidP="00B20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</w:tc>
        <w:tc>
          <w:tcPr>
            <w:tcW w:w="1134" w:type="dxa"/>
          </w:tcPr>
          <w:p w14:paraId="1887A08A" w14:textId="3C3B5F56" w:rsidR="000048A5" w:rsidRPr="00386376" w:rsidRDefault="0003227A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</w:t>
            </w:r>
            <w:r w:rsidR="00092CED">
              <w:rPr>
                <w:rFonts w:ascii="Calibri" w:eastAsia="Calibri" w:hAnsi="Calibri" w:cs="Calibri"/>
                <w:lang w:val="en-CA"/>
              </w:rPr>
              <w:t>en</w:t>
            </w:r>
          </w:p>
        </w:tc>
      </w:tr>
      <w:tr w:rsidR="000D684B" w:rsidRPr="00386376" w14:paraId="052E6717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29DBD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0DE3FF82" w14:textId="79DA676C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F856FD">
              <w:rPr>
                <w:rFonts w:ascii="Calibri" w:eastAsia="Calibri" w:hAnsi="Calibri" w:cs="Calibri"/>
                <w:lang w:val="en-CA"/>
              </w:rPr>
              <w:t>20</w:t>
            </w:r>
          </w:p>
        </w:tc>
        <w:tc>
          <w:tcPr>
            <w:tcW w:w="6946" w:type="dxa"/>
            <w:hideMark/>
          </w:tcPr>
          <w:p w14:paraId="7ECDD260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CIN Business</w:t>
            </w:r>
          </w:p>
          <w:p w14:paraId="7983CAE4" w14:textId="35BE32D3" w:rsidR="005C3DB4" w:rsidRPr="00386376" w:rsidRDefault="000D684B" w:rsidP="00921725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Regrets</w:t>
            </w:r>
            <w:r w:rsidR="00F23515">
              <w:rPr>
                <w:rFonts w:ascii="Calibri" w:eastAsia="Calibri" w:hAnsi="Calibri" w:cs="Calibri"/>
              </w:rPr>
              <w:t xml:space="preserve"> - Marc</w:t>
            </w:r>
          </w:p>
          <w:p w14:paraId="3305D04B" w14:textId="1A891F9F" w:rsidR="000D684B" w:rsidRPr="00386376" w:rsidRDefault="000D684B" w:rsidP="000D684B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 xml:space="preserve">Ratify </w:t>
            </w:r>
            <w:r w:rsidR="0011680B">
              <w:rPr>
                <w:rFonts w:ascii="Calibri" w:eastAsia="Calibri" w:hAnsi="Calibri" w:cs="Calibri"/>
              </w:rPr>
              <w:t>September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872876" w:rsidRPr="00386376">
              <w:rPr>
                <w:rFonts w:ascii="Calibri" w:eastAsia="Calibri" w:hAnsi="Calibri" w:cs="Calibri"/>
              </w:rPr>
              <w:t>3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="00B131F0" w:rsidRPr="00386376">
              <w:rPr>
                <w:rFonts w:ascii="Calibri" w:eastAsia="Calibri" w:hAnsi="Calibri" w:cs="Calibri"/>
              </w:rPr>
              <w:t>minutes.</w:t>
            </w:r>
            <w:r w:rsidR="00764897" w:rsidRPr="00386376">
              <w:rPr>
                <w:rFonts w:ascii="Calibri" w:eastAsia="Calibri" w:hAnsi="Calibri" w:cs="Calibri"/>
              </w:rPr>
              <w:t xml:space="preserve"> </w:t>
            </w:r>
          </w:p>
          <w:p w14:paraId="3C46AFF7" w14:textId="0B3C7038" w:rsidR="00DD74CB" w:rsidRDefault="000D684B" w:rsidP="005C5759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A</w:t>
            </w:r>
            <w:r w:rsidR="00CA798A" w:rsidRPr="00386376">
              <w:rPr>
                <w:rFonts w:ascii="Calibri" w:eastAsia="Calibri" w:hAnsi="Calibri" w:cs="Calibri"/>
              </w:rPr>
              <w:t xml:space="preserve">dopt </w:t>
            </w:r>
            <w:r w:rsidR="0011680B">
              <w:rPr>
                <w:rFonts w:ascii="Calibri" w:eastAsia="Calibri" w:hAnsi="Calibri" w:cs="Calibri"/>
              </w:rPr>
              <w:t>December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701F5C" w:rsidRPr="00386376">
              <w:rPr>
                <w:rFonts w:ascii="Calibri" w:eastAsia="Calibri" w:hAnsi="Calibri" w:cs="Calibri"/>
              </w:rPr>
              <w:t>3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Pr="00386376">
              <w:rPr>
                <w:rFonts w:ascii="Calibri" w:eastAsia="Calibri" w:hAnsi="Calibri" w:cs="Calibri"/>
              </w:rPr>
              <w:t xml:space="preserve">agenda.  Any </w:t>
            </w:r>
            <w:r w:rsidR="00356A16">
              <w:rPr>
                <w:rFonts w:ascii="Calibri" w:eastAsia="Calibri" w:hAnsi="Calibri" w:cs="Calibri"/>
              </w:rPr>
              <w:t>other business</w:t>
            </w:r>
            <w:r w:rsidRPr="00386376">
              <w:rPr>
                <w:rFonts w:ascii="Calibri" w:eastAsia="Calibri" w:hAnsi="Calibri" w:cs="Calibri"/>
              </w:rPr>
              <w:t>?</w:t>
            </w:r>
          </w:p>
          <w:p w14:paraId="5EFD644E" w14:textId="77777777" w:rsidR="008D3495" w:rsidRPr="005C5759" w:rsidRDefault="008D3495" w:rsidP="008D3495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  <w:p w14:paraId="1029EADE" w14:textId="7F7CC858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3323F302" w14:textId="507AECF8" w:rsidR="000D684B" w:rsidRPr="00386376" w:rsidRDefault="00FB0FA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</w:t>
            </w:r>
            <w:r w:rsidR="003D5042" w:rsidRPr="00386376">
              <w:rPr>
                <w:rFonts w:ascii="Calibri" w:eastAsia="Calibri" w:hAnsi="Calibri" w:cs="Calibri"/>
                <w:lang w:val="en-CA"/>
              </w:rPr>
              <w:t>mon</w:t>
            </w:r>
          </w:p>
        </w:tc>
      </w:tr>
      <w:tr w:rsidR="000D684B" w:rsidRPr="00386376" w14:paraId="6F34D0C2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358088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7F90D92D" w14:textId="0C93B3E2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F856FD">
              <w:rPr>
                <w:rFonts w:ascii="Calibri" w:eastAsia="Calibri" w:hAnsi="Calibri" w:cs="Calibri"/>
                <w:lang w:val="en-CA"/>
              </w:rPr>
              <w:t>25</w:t>
            </w:r>
          </w:p>
        </w:tc>
        <w:tc>
          <w:tcPr>
            <w:tcW w:w="6946" w:type="dxa"/>
          </w:tcPr>
          <w:p w14:paraId="72E88DED" w14:textId="064041AC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Health Authority updates</w:t>
            </w:r>
          </w:p>
          <w:p w14:paraId="4A15240D" w14:textId="32EE01EB" w:rsidR="007B4A58" w:rsidRPr="007B4A58" w:rsidRDefault="62147083" w:rsidP="008B5C18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62147083">
              <w:rPr>
                <w:rFonts w:ascii="Calibri" w:eastAsia="Calibri" w:hAnsi="Calibri" w:cs="Calibri"/>
              </w:rPr>
              <w:t xml:space="preserve">PHSA </w:t>
            </w:r>
            <w:r w:rsidR="007B4A58">
              <w:rPr>
                <w:rFonts w:ascii="Calibri" w:eastAsia="Calibri" w:hAnsi="Calibri" w:cs="Calibri"/>
              </w:rPr>
              <w:t>– RFP</w:t>
            </w:r>
            <w:r w:rsidR="00D324DC">
              <w:rPr>
                <w:rFonts w:ascii="Calibri" w:eastAsia="Calibri" w:hAnsi="Calibri" w:cs="Calibri"/>
              </w:rPr>
              <w:t xml:space="preserve">, etc. </w:t>
            </w:r>
            <w:proofErr w:type="gramStart"/>
            <w:r w:rsidR="005C5759">
              <w:rPr>
                <w:rFonts w:ascii="Calibri" w:eastAsia="Calibri" w:hAnsi="Calibri" w:cs="Calibri"/>
              </w:rPr>
              <w:t>(</w:t>
            </w:r>
            <w:proofErr w:type="gramEnd"/>
            <w:r w:rsidR="005C5759">
              <w:rPr>
                <w:rFonts w:ascii="Calibri" w:eastAsia="Calibri" w:hAnsi="Calibri" w:cs="Calibri"/>
              </w:rPr>
              <w:t>Heather</w:t>
            </w:r>
            <w:r w:rsidR="007B4A58">
              <w:rPr>
                <w:rFonts w:ascii="Calibri" w:eastAsia="Calibri" w:hAnsi="Calibri" w:cs="Calibri"/>
              </w:rPr>
              <w:t>)</w:t>
            </w:r>
          </w:p>
          <w:p w14:paraId="12AA9AE5" w14:textId="1A78B65C" w:rsidR="005B6C58" w:rsidRPr="008B5C18" w:rsidRDefault="007B4A58" w:rsidP="008B5C18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Harm Reduction at BCCDC (</w:t>
            </w:r>
            <w:r w:rsidR="008C47EC">
              <w:rPr>
                <w:rFonts w:ascii="Calibri" w:eastAsia="Calibri" w:hAnsi="Calibri" w:cs="Calibri"/>
              </w:rPr>
              <w:t>Blake</w:t>
            </w:r>
            <w:r w:rsidR="005C5759">
              <w:rPr>
                <w:rFonts w:ascii="Calibri" w:eastAsia="Calibri" w:hAnsi="Calibri" w:cs="Calibri"/>
              </w:rPr>
              <w:t>)</w:t>
            </w:r>
          </w:p>
          <w:p w14:paraId="5DD09888" w14:textId="77777777" w:rsidR="008B5C18" w:rsidRPr="008D3495" w:rsidRDefault="008B5C18" w:rsidP="005C5759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FNHA </w:t>
            </w:r>
            <w:r w:rsidR="005C5759">
              <w:rPr>
                <w:rFonts w:ascii="Calibri" w:eastAsia="Calibri" w:hAnsi="Calibri" w:cs="Calibri"/>
              </w:rPr>
              <w:t>(Jill)</w:t>
            </w:r>
          </w:p>
          <w:p w14:paraId="4BF179DB" w14:textId="608AF98D" w:rsidR="008D3495" w:rsidRPr="005C5759" w:rsidRDefault="008D3495" w:rsidP="008D3495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134" w:type="dxa"/>
          </w:tcPr>
          <w:p w14:paraId="70D9D106" w14:textId="1363B57F" w:rsidR="000D684B" w:rsidRPr="00386376" w:rsidRDefault="0011680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Heather</w:t>
            </w:r>
            <w:r w:rsidR="00A73435">
              <w:rPr>
                <w:rFonts w:ascii="Calibri" w:eastAsia="Calibri" w:hAnsi="Calibri" w:cs="Calibri"/>
                <w:lang w:val="en-CA"/>
              </w:rPr>
              <w:t xml:space="preserve">, </w:t>
            </w:r>
            <w:r w:rsidR="00A73435" w:rsidRPr="00386376">
              <w:rPr>
                <w:rFonts w:ascii="Calibri" w:eastAsia="Calibri" w:hAnsi="Calibri" w:cs="Calibri"/>
                <w:lang w:val="en-CA"/>
              </w:rPr>
              <w:t>Blake</w:t>
            </w:r>
            <w:r>
              <w:rPr>
                <w:rFonts w:ascii="Calibri" w:eastAsia="Calibri" w:hAnsi="Calibri" w:cs="Calibri"/>
                <w:lang w:val="en-CA"/>
              </w:rPr>
              <w:t>, Jill</w:t>
            </w:r>
          </w:p>
        </w:tc>
      </w:tr>
      <w:tr w:rsidR="00B131F0" w:rsidRPr="00386376" w14:paraId="2FB34B19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6416E4" w14:textId="77777777" w:rsidR="00B131F0" w:rsidRPr="00386376" w:rsidRDefault="00B131F0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3FCF0C55" w14:textId="782CA661" w:rsidR="00B131F0" w:rsidRPr="00386376" w:rsidRDefault="00A02C8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1:40</w:t>
            </w:r>
          </w:p>
        </w:tc>
        <w:tc>
          <w:tcPr>
            <w:tcW w:w="6946" w:type="dxa"/>
          </w:tcPr>
          <w:p w14:paraId="0518FB1D" w14:textId="2C046EA0" w:rsidR="008D3495" w:rsidRPr="00386376" w:rsidRDefault="00A02C8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BCCDC Presentation and Q&amp;A – HIV and syphilis update</w:t>
            </w:r>
          </w:p>
        </w:tc>
        <w:tc>
          <w:tcPr>
            <w:tcW w:w="1134" w:type="dxa"/>
          </w:tcPr>
          <w:p w14:paraId="2A664008" w14:textId="00D770D7" w:rsidR="00B131F0" w:rsidRDefault="008D349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TBC</w:t>
            </w:r>
          </w:p>
        </w:tc>
      </w:tr>
      <w:tr w:rsidR="00CB67E9" w:rsidRPr="00386376" w14:paraId="31C24A90" w14:textId="77777777" w:rsidTr="00CB67E9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C49D816" w14:textId="77777777" w:rsidR="00CB67E9" w:rsidRPr="00386376" w:rsidRDefault="00CB67E9" w:rsidP="00CB67E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37F3D162" w14:textId="0C9458A0" w:rsidR="00CB67E9" w:rsidRPr="00386376" w:rsidRDefault="00922D6E" w:rsidP="009B0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</w:t>
            </w:r>
            <w:r w:rsidR="00CB67E9">
              <w:rPr>
                <w:rFonts w:ascii="Calibri" w:eastAsia="Calibri" w:hAnsi="Calibri" w:cs="Calibri"/>
                <w:lang w:val="en-CA"/>
              </w:rPr>
              <w:t>:05</w:t>
            </w:r>
          </w:p>
        </w:tc>
        <w:tc>
          <w:tcPr>
            <w:tcW w:w="6946" w:type="dxa"/>
          </w:tcPr>
          <w:p w14:paraId="1FB46D27" w14:textId="77777777" w:rsidR="00CB67E9" w:rsidRDefault="00CB67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3</w:t>
            </w:r>
            <w:r w:rsidRPr="00386376">
              <w:rPr>
                <w:rFonts w:cstheme="minorHAnsi"/>
                <w:bCs/>
                <w:lang w:val="en-CA" w:eastAsia="en-CA"/>
              </w:rPr>
              <w:t xml:space="preserve"> </w:t>
            </w:r>
            <w:r w:rsidRPr="00386376">
              <w:rPr>
                <w:rFonts w:cstheme="minorHAnsi"/>
                <w:b/>
                <w:lang w:val="en-CA" w:eastAsia="en-CA"/>
              </w:rPr>
              <w:t xml:space="preserve">- </w:t>
            </w:r>
            <w:r w:rsidRPr="008C33F6">
              <w:rPr>
                <w:rFonts w:cstheme="minorHAnsi"/>
                <w:b/>
                <w:lang w:val="en-CA" w:eastAsia="en-CA"/>
              </w:rPr>
              <w:t xml:space="preserve">Guiding principles, policies and practices for employers to engage PWLLE in community-based </w:t>
            </w:r>
            <w:proofErr w:type="gramStart"/>
            <w:r w:rsidRPr="008C33F6">
              <w:rPr>
                <w:rFonts w:cstheme="minorHAnsi"/>
                <w:b/>
                <w:lang w:val="en-CA" w:eastAsia="en-CA"/>
              </w:rPr>
              <w:t>organizations</w:t>
            </w:r>
            <w:proofErr w:type="gramEnd"/>
          </w:p>
          <w:p w14:paraId="67CC2EC2" w14:textId="495F884F" w:rsidR="00CB67E9" w:rsidRDefault="00CB67E9" w:rsidP="00CB67E9">
            <w:pPr>
              <w:pStyle w:val="ListParagraph"/>
              <w:numPr>
                <w:ilvl w:val="0"/>
                <w:numId w:val="3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 w:rsidRPr="008D3495">
              <w:rPr>
                <w:bCs/>
                <w:lang w:eastAsia="en-CA"/>
              </w:rPr>
              <w:t>PROJECT UPDATE</w:t>
            </w:r>
            <w:r>
              <w:rPr>
                <w:bCs/>
                <w:lang w:eastAsia="en-CA"/>
              </w:rPr>
              <w:t xml:space="preserve"> </w:t>
            </w:r>
          </w:p>
          <w:p w14:paraId="1F2AAE28" w14:textId="77777777" w:rsidR="00CB67E9" w:rsidRPr="008D3495" w:rsidRDefault="00CB67E9" w:rsidP="00CB67E9">
            <w:pPr>
              <w:pStyle w:val="ListParagraph"/>
              <w:numPr>
                <w:ilvl w:val="1"/>
                <w:numId w:val="3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Annotated Bibliography</w:t>
            </w:r>
          </w:p>
          <w:p w14:paraId="4367FAAA" w14:textId="328CD4D4" w:rsidR="00CB67E9" w:rsidRPr="00406BCC" w:rsidRDefault="00CB67E9" w:rsidP="00CB67E9">
            <w:pPr>
              <w:pStyle w:val="ListParagraph"/>
              <w:numPr>
                <w:ilvl w:val="0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Next steps</w:t>
            </w:r>
          </w:p>
          <w:p w14:paraId="07082633" w14:textId="77777777" w:rsidR="00CB67E9" w:rsidRPr="00A665EE" w:rsidRDefault="00CB67E9" w:rsidP="00CB67E9">
            <w:pPr>
              <w:pStyle w:val="ListParagraph"/>
              <w:numPr>
                <w:ilvl w:val="1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Review</w:t>
            </w:r>
          </w:p>
          <w:p w14:paraId="5EAE2F38" w14:textId="51A00560" w:rsidR="00CB67E9" w:rsidRPr="006811A4" w:rsidRDefault="00CB67E9" w:rsidP="00CB67E9">
            <w:pPr>
              <w:pStyle w:val="ListParagraph"/>
              <w:numPr>
                <w:ilvl w:val="1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Knowledge mobilization</w:t>
            </w:r>
          </w:p>
          <w:p w14:paraId="5B565620" w14:textId="77777777" w:rsidR="00CB67E9" w:rsidRPr="00386376" w:rsidRDefault="00CB67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1A330137" w14:textId="77777777" w:rsidR="00CB67E9" w:rsidRPr="00386376" w:rsidRDefault="00CB67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  <w:r>
              <w:rPr>
                <w:rFonts w:ascii="Calibri" w:eastAsia="Calibri" w:hAnsi="Calibri" w:cs="Calibri"/>
                <w:lang w:val="en-CA"/>
              </w:rPr>
              <w:t>/ Janak</w:t>
            </w:r>
          </w:p>
        </w:tc>
      </w:tr>
      <w:tr w:rsidR="00922D6E" w:rsidRPr="00386376" w14:paraId="26567015" w14:textId="77777777" w:rsidTr="009B0956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FFE38E" w14:textId="77777777" w:rsidR="00922D6E" w:rsidRPr="00386376" w:rsidRDefault="00922D6E" w:rsidP="00922D6E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FC972BD" w14:textId="77777777" w:rsidR="00922D6E" w:rsidRPr="00386376" w:rsidRDefault="00922D6E" w:rsidP="009B0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2:40</w:t>
            </w:r>
          </w:p>
        </w:tc>
        <w:tc>
          <w:tcPr>
            <w:tcW w:w="6946" w:type="dxa"/>
          </w:tcPr>
          <w:p w14:paraId="0E438053" w14:textId="77777777" w:rsidR="00922D6E" w:rsidRPr="00386376" w:rsidRDefault="00922D6E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>Break</w:t>
            </w:r>
            <w:r>
              <w:rPr>
                <w:rFonts w:eastAsia="Calibri" w:cstheme="minorHAnsi"/>
                <w:b/>
                <w:lang w:val="en-CA"/>
              </w:rPr>
              <w:t xml:space="preserve"> Plus</w:t>
            </w:r>
          </w:p>
          <w:p w14:paraId="4E9EA474" w14:textId="77777777" w:rsidR="00922D6E" w:rsidRPr="00386376" w:rsidRDefault="00922D6E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lang w:val="en-CA" w:eastAsia="en-CA"/>
              </w:rPr>
            </w:pPr>
          </w:p>
        </w:tc>
        <w:tc>
          <w:tcPr>
            <w:tcW w:w="1134" w:type="dxa"/>
          </w:tcPr>
          <w:p w14:paraId="3717C7BD" w14:textId="77777777" w:rsidR="00922D6E" w:rsidRPr="00386376" w:rsidRDefault="00922D6E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Simon</w:t>
            </w:r>
          </w:p>
        </w:tc>
      </w:tr>
      <w:tr w:rsidR="000F72E9" w:rsidRPr="00386376" w14:paraId="747142B2" w14:textId="77777777" w:rsidTr="009B0956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8C6F01" w14:textId="77777777" w:rsidR="000F72E9" w:rsidRPr="00386376" w:rsidRDefault="000F72E9" w:rsidP="000F72E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38B6796" w14:textId="77777777" w:rsidR="000F72E9" w:rsidRPr="00386376" w:rsidRDefault="000F72E9" w:rsidP="009B0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2:55</w:t>
            </w:r>
          </w:p>
        </w:tc>
        <w:tc>
          <w:tcPr>
            <w:tcW w:w="6946" w:type="dxa"/>
          </w:tcPr>
          <w:p w14:paraId="6611A062" w14:textId="77777777" w:rsidR="000F72E9" w:rsidRPr="00386376" w:rsidRDefault="000F72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 xml:space="preserve">CAP </w:t>
            </w:r>
            <w:r>
              <w:rPr>
                <w:rFonts w:eastAsia="Calibri" w:cstheme="minorHAnsi"/>
                <w:b/>
                <w:lang w:val="en-CA"/>
              </w:rPr>
              <w:t>(Collective Action Plan)</w:t>
            </w:r>
            <w:r w:rsidRPr="00386376">
              <w:rPr>
                <w:rFonts w:eastAsia="Calibri" w:cstheme="minorHAnsi"/>
                <w:b/>
                <w:lang w:val="en-CA"/>
              </w:rPr>
              <w:t xml:space="preserve"> </w:t>
            </w:r>
            <w:r>
              <w:rPr>
                <w:rFonts w:eastAsia="Calibri" w:cstheme="minorHAnsi"/>
                <w:b/>
                <w:lang w:val="en-CA"/>
              </w:rPr>
              <w:t xml:space="preserve">1 </w:t>
            </w:r>
            <w:r w:rsidRPr="00386376">
              <w:rPr>
                <w:rFonts w:eastAsia="Calibri" w:cstheme="minorHAnsi"/>
                <w:bCs/>
                <w:lang w:val="en-CA"/>
              </w:rPr>
              <w:t xml:space="preserve">– </w:t>
            </w:r>
            <w:r w:rsidRPr="00386376">
              <w:rPr>
                <w:rFonts w:eastAsia="Calibri" w:cstheme="minorHAnsi"/>
                <w:b/>
                <w:lang w:val="en-CA"/>
              </w:rPr>
              <w:t>PIVOT-led opportunities</w:t>
            </w:r>
          </w:p>
          <w:p w14:paraId="4D42C6F6" w14:textId="77777777" w:rsidR="000F72E9" w:rsidRPr="00386376" w:rsidRDefault="000F72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>UPDATE AND ANY ARISING COLLECTIVE ACTION OPPORTUNITIES</w:t>
            </w:r>
          </w:p>
          <w:p w14:paraId="15D7B2C5" w14:textId="77777777" w:rsidR="000F72E9" w:rsidRPr="00386376" w:rsidRDefault="000F72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</w:p>
        </w:tc>
        <w:tc>
          <w:tcPr>
            <w:tcW w:w="1134" w:type="dxa"/>
          </w:tcPr>
          <w:p w14:paraId="0EF1FC85" w14:textId="77777777" w:rsidR="000F72E9" w:rsidRPr="00386376" w:rsidRDefault="000F72E9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Eva/ Lindsay</w:t>
            </w:r>
          </w:p>
        </w:tc>
      </w:tr>
      <w:tr w:rsidR="000F72E9" w:rsidRPr="00386376" w14:paraId="30C20AD8" w14:textId="77777777" w:rsidTr="009B0956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189256" w14:textId="77777777" w:rsidR="000F72E9" w:rsidRPr="00386376" w:rsidRDefault="000F72E9" w:rsidP="000F72E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21B2C7D5" w14:textId="77777777" w:rsidR="000F72E9" w:rsidRPr="00386376" w:rsidRDefault="000F72E9" w:rsidP="009B09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3:00</w:t>
            </w:r>
          </w:p>
        </w:tc>
        <w:tc>
          <w:tcPr>
            <w:tcW w:w="6946" w:type="dxa"/>
          </w:tcPr>
          <w:p w14:paraId="62A90101" w14:textId="77777777" w:rsidR="000F72E9" w:rsidRPr="00386376" w:rsidRDefault="000F72E9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2 - Impactful provincial policy change work</w:t>
            </w:r>
            <w:r>
              <w:rPr>
                <w:rFonts w:cstheme="minorHAnsi"/>
                <w:b/>
                <w:lang w:val="en-CA" w:eastAsia="en-CA"/>
              </w:rPr>
              <w:t xml:space="preserve"> and </w:t>
            </w:r>
            <w:r w:rsidRPr="00386376">
              <w:rPr>
                <w:rFonts w:cstheme="minorHAnsi"/>
                <w:b/>
                <w:lang w:val="en-CA" w:eastAsia="en-CA"/>
              </w:rPr>
              <w:t>advocacy re: drug poisoning crisis</w:t>
            </w:r>
          </w:p>
          <w:p w14:paraId="08988046" w14:textId="77777777" w:rsidR="000F72E9" w:rsidRDefault="000F72E9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>UPDATE AND ANY ARISING COLLECTIVE ACTION OPPORTUNITIES</w:t>
            </w:r>
          </w:p>
          <w:p w14:paraId="5D7DA909" w14:textId="77777777" w:rsidR="000F72E9" w:rsidRPr="000A2236" w:rsidRDefault="000F72E9" w:rsidP="000F72E9">
            <w:pPr>
              <w:pStyle w:val="ListParagraph"/>
              <w:numPr>
                <w:ilvl w:val="0"/>
                <w:numId w:val="3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Update on SURR project</w:t>
            </w:r>
          </w:p>
          <w:p w14:paraId="38CAB388" w14:textId="77777777" w:rsidR="000F72E9" w:rsidRPr="000314AE" w:rsidRDefault="000F72E9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53564C82" w14:textId="77777777" w:rsidR="000F72E9" w:rsidRPr="00386376" w:rsidRDefault="000F72E9" w:rsidP="009B095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Janak</w:t>
            </w:r>
          </w:p>
        </w:tc>
      </w:tr>
      <w:tr w:rsidR="00C32195" w:rsidRPr="00386376" w14:paraId="77C64103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9DDBA" w14:textId="77777777" w:rsidR="00C32195" w:rsidRPr="00386376" w:rsidRDefault="00C32195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0F8BF12E" w14:textId="4CF1B3B8" w:rsidR="00C32195" w:rsidRPr="00386376" w:rsidRDefault="000F72E9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</w:t>
            </w:r>
            <w:r w:rsidR="00067293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0</w:t>
            </w:r>
            <w:r w:rsidR="00922D6E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946" w:type="dxa"/>
          </w:tcPr>
          <w:p w14:paraId="06B02591" w14:textId="145C8459" w:rsidR="00C32195" w:rsidRPr="00386376" w:rsidRDefault="00473E4A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PAN</w:t>
            </w:r>
            <w:r w:rsidR="00C32195" w:rsidRPr="00386376">
              <w:rPr>
                <w:rFonts w:ascii="Calibri" w:eastAsia="Calibri" w:hAnsi="Calibri" w:cs="Calibri"/>
                <w:b/>
                <w:lang w:val="en-CA"/>
              </w:rPr>
              <w:t xml:space="preserve"> </w:t>
            </w:r>
            <w:r w:rsidR="00A9740D">
              <w:rPr>
                <w:rFonts w:ascii="Calibri" w:eastAsia="Calibri" w:hAnsi="Calibri" w:cs="Calibri"/>
                <w:b/>
                <w:lang w:val="en-CA"/>
              </w:rPr>
              <w:t xml:space="preserve">Updates - </w:t>
            </w:r>
            <w:r w:rsidR="00C32195" w:rsidRPr="00386376">
              <w:rPr>
                <w:rFonts w:ascii="Calibri" w:eastAsia="Calibri" w:hAnsi="Calibri" w:cs="Calibri"/>
                <w:b/>
                <w:lang w:val="en-CA"/>
              </w:rPr>
              <w:t>SPARTA Project</w:t>
            </w:r>
            <w:r w:rsidR="00A9740D">
              <w:rPr>
                <w:rFonts w:ascii="Calibri" w:eastAsia="Calibri" w:hAnsi="Calibri" w:cs="Calibri"/>
                <w:b/>
                <w:lang w:val="en-CA"/>
              </w:rPr>
              <w:t>; Self-testing</w:t>
            </w:r>
          </w:p>
        </w:tc>
        <w:tc>
          <w:tcPr>
            <w:tcW w:w="1134" w:type="dxa"/>
          </w:tcPr>
          <w:p w14:paraId="1D6C7100" w14:textId="77777777" w:rsidR="00C32195" w:rsidRPr="00386376" w:rsidRDefault="00C32195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Janak</w:t>
            </w:r>
          </w:p>
          <w:p w14:paraId="2E9DD377" w14:textId="596793DB" w:rsidR="00C32195" w:rsidRPr="00386376" w:rsidRDefault="00C32195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</w:tr>
      <w:tr w:rsidR="00607AC2" w:rsidRPr="00386376" w14:paraId="72ECD1C5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A03EB4" w14:textId="77777777" w:rsidR="00607AC2" w:rsidRPr="00386376" w:rsidRDefault="00607AC2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30925F26" w14:textId="2F2F471B" w:rsidR="00607AC2" w:rsidRDefault="006C3F71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</w:t>
            </w:r>
            <w:r w:rsidR="00067293">
              <w:rPr>
                <w:rFonts w:ascii="Calibri" w:eastAsia="Calibri" w:hAnsi="Calibri" w:cs="Calibri"/>
                <w:lang w:val="en-CA"/>
              </w:rPr>
              <w:t>:</w:t>
            </w:r>
            <w:r w:rsidR="00A02C85">
              <w:rPr>
                <w:rFonts w:ascii="Calibri" w:eastAsia="Calibri" w:hAnsi="Calibri" w:cs="Calibri"/>
                <w:lang w:val="en-CA"/>
              </w:rPr>
              <w:t>1</w:t>
            </w:r>
            <w:r w:rsidR="005D449F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946" w:type="dxa"/>
          </w:tcPr>
          <w:p w14:paraId="7A5913E3" w14:textId="0A64C714" w:rsidR="00607AC2" w:rsidRPr="00386376" w:rsidRDefault="0002277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 xml:space="preserve">Collective </w:t>
            </w:r>
            <w:r w:rsidR="00604682">
              <w:rPr>
                <w:rFonts w:ascii="Calibri" w:eastAsia="Calibri" w:hAnsi="Calibri" w:cs="Calibri"/>
                <w:b/>
                <w:lang w:val="en-CA"/>
              </w:rPr>
              <w:t>Impact 101</w:t>
            </w:r>
            <w:r>
              <w:rPr>
                <w:rFonts w:ascii="Calibri" w:eastAsia="Calibri" w:hAnsi="Calibri" w:cs="Calibri"/>
                <w:b/>
                <w:lang w:val="en-CA"/>
              </w:rPr>
              <w:t xml:space="preserve"> – </w:t>
            </w:r>
            <w:r w:rsidR="00604682">
              <w:rPr>
                <w:rFonts w:ascii="Calibri" w:eastAsia="Calibri" w:hAnsi="Calibri" w:cs="Calibri"/>
                <w:b/>
                <w:lang w:val="en-CA"/>
              </w:rPr>
              <w:t>Changes and Evaluation</w:t>
            </w:r>
          </w:p>
        </w:tc>
        <w:tc>
          <w:tcPr>
            <w:tcW w:w="1134" w:type="dxa"/>
          </w:tcPr>
          <w:p w14:paraId="465CD88F" w14:textId="6AF3C6EA" w:rsidR="00607AC2" w:rsidRPr="00386376" w:rsidRDefault="00374653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Janak</w:t>
            </w:r>
            <w:r w:rsidR="00A9740D">
              <w:rPr>
                <w:rFonts w:ascii="Calibri" w:eastAsia="Calibri" w:hAnsi="Calibri" w:cs="Calibri"/>
                <w:lang w:val="en-CA"/>
              </w:rPr>
              <w:t>/ S</w:t>
            </w:r>
            <w:r w:rsidR="008D3495">
              <w:rPr>
                <w:rFonts w:ascii="Calibri" w:eastAsia="Calibri" w:hAnsi="Calibri" w:cs="Calibri"/>
                <w:lang w:val="en-CA"/>
              </w:rPr>
              <w:t>i</w:t>
            </w:r>
            <w:r w:rsidR="00A9740D">
              <w:rPr>
                <w:rFonts w:ascii="Calibri" w:eastAsia="Calibri" w:hAnsi="Calibri" w:cs="Calibri"/>
                <w:lang w:val="en-CA"/>
              </w:rPr>
              <w:t>mon</w:t>
            </w:r>
          </w:p>
        </w:tc>
      </w:tr>
      <w:tr w:rsidR="00922D6E" w:rsidRPr="00386376" w14:paraId="48968741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426674" w14:textId="77777777" w:rsidR="00845AC3" w:rsidRPr="00386376" w:rsidRDefault="00845AC3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F6144A9" w14:textId="5FC6DC64" w:rsidR="00845AC3" w:rsidRPr="00386376" w:rsidRDefault="003B5604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3:4</w:t>
            </w:r>
            <w:r w:rsidR="006C3F71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946" w:type="dxa"/>
          </w:tcPr>
          <w:p w14:paraId="2A9E4D4B" w14:textId="77777777" w:rsidR="00845AC3" w:rsidRPr="00386376" w:rsidRDefault="00845AC3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Any Other Business</w:t>
            </w:r>
          </w:p>
          <w:p w14:paraId="7193DD09" w14:textId="7708E0A0" w:rsidR="00887EDE" w:rsidRPr="00386376" w:rsidRDefault="00887EDE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</w:p>
        </w:tc>
        <w:tc>
          <w:tcPr>
            <w:tcW w:w="1134" w:type="dxa"/>
          </w:tcPr>
          <w:p w14:paraId="509393B6" w14:textId="58531F48" w:rsidR="00845AC3" w:rsidRPr="00386376" w:rsidRDefault="00845AC3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DD3ED2" w:rsidRPr="00386376" w14:paraId="6585A886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E1029D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002DEE99" w14:textId="17761C44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4A1B76">
              <w:rPr>
                <w:rFonts w:ascii="Calibri" w:eastAsia="Calibri" w:hAnsi="Calibri" w:cs="Calibri"/>
                <w:lang w:val="en-CA"/>
              </w:rPr>
              <w:t>45</w:t>
            </w:r>
          </w:p>
        </w:tc>
        <w:tc>
          <w:tcPr>
            <w:tcW w:w="6946" w:type="dxa"/>
          </w:tcPr>
          <w:p w14:paraId="01AA979A" w14:textId="0B5355CB" w:rsidR="00DD74CB" w:rsidRDefault="009203C4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b/>
                <w:bCs/>
                <w:lang w:val="en-CA"/>
              </w:rPr>
              <w:t>N</w:t>
            </w:r>
            <w:r w:rsidR="000D684B" w:rsidRPr="00386376">
              <w:rPr>
                <w:rFonts w:ascii="Calibri" w:eastAsia="Calibri" w:hAnsi="Calibri" w:cs="Calibri"/>
                <w:b/>
                <w:bCs/>
                <w:lang w:val="en-CA"/>
              </w:rPr>
              <w:t>ext meeting</w:t>
            </w:r>
            <w:r>
              <w:rPr>
                <w:rFonts w:ascii="Calibri" w:eastAsia="Calibri" w:hAnsi="Calibri" w:cs="Calibri"/>
                <w:b/>
                <w:bCs/>
                <w:lang w:val="en-CA"/>
              </w:rPr>
              <w:t>s</w:t>
            </w:r>
            <w:r w:rsidR="000D684B" w:rsidRPr="00386376">
              <w:rPr>
                <w:rFonts w:ascii="Calibri" w:eastAsia="Calibri" w:hAnsi="Calibri" w:cs="Calibri"/>
                <w:lang w:val="en-CA"/>
              </w:rPr>
              <w:t xml:space="preserve"> –</w:t>
            </w:r>
            <w:r w:rsidR="000314AE">
              <w:rPr>
                <w:rFonts w:ascii="Calibri" w:eastAsia="Calibri" w:hAnsi="Calibri" w:cs="Calibri"/>
                <w:lang w:val="en-CA"/>
              </w:rPr>
              <w:t xml:space="preserve"> </w:t>
            </w:r>
            <w:r>
              <w:rPr>
                <w:rFonts w:ascii="Calibri" w:eastAsia="Calibri" w:hAnsi="Calibri" w:cs="Calibri"/>
                <w:lang w:val="en-CA"/>
              </w:rPr>
              <w:t xml:space="preserve">set date for final meetings in </w:t>
            </w:r>
            <w:r w:rsidR="00314434">
              <w:rPr>
                <w:rFonts w:ascii="Calibri" w:eastAsia="Calibri" w:hAnsi="Calibri" w:cs="Calibri"/>
                <w:lang w:val="en-CA"/>
              </w:rPr>
              <w:t>March</w:t>
            </w:r>
            <w:r w:rsidR="00093083">
              <w:rPr>
                <w:rFonts w:ascii="Calibri" w:eastAsia="Calibri" w:hAnsi="Calibri" w:cs="Calibri"/>
                <w:lang w:val="en-CA"/>
              </w:rPr>
              <w:t xml:space="preserve"> (14?)</w:t>
            </w:r>
            <w:r w:rsidR="00314434">
              <w:rPr>
                <w:rFonts w:ascii="Calibri" w:eastAsia="Calibri" w:hAnsi="Calibri" w:cs="Calibri"/>
                <w:lang w:val="en-CA"/>
              </w:rPr>
              <w:t xml:space="preserve"> and June</w:t>
            </w:r>
            <w:r w:rsidR="005B79EF">
              <w:rPr>
                <w:rFonts w:ascii="Calibri" w:eastAsia="Calibri" w:hAnsi="Calibri" w:cs="Calibri"/>
                <w:lang w:val="en-CA"/>
              </w:rPr>
              <w:t xml:space="preserve"> (13?)</w:t>
            </w:r>
            <w:r w:rsidR="00ED06E1" w:rsidRPr="00386376">
              <w:rPr>
                <w:rFonts w:ascii="Calibri" w:eastAsia="Calibri" w:hAnsi="Calibri" w:cs="Calibri"/>
                <w:lang w:val="en-CA"/>
              </w:rPr>
              <w:t xml:space="preserve">; </w:t>
            </w:r>
            <w:r w:rsidR="00C10F3A">
              <w:rPr>
                <w:rFonts w:ascii="Calibri" w:eastAsia="Calibri" w:hAnsi="Calibri" w:cs="Calibri"/>
                <w:lang w:val="en-CA"/>
              </w:rPr>
              <w:t xml:space="preserve">Hep C and </w:t>
            </w:r>
            <w:r w:rsidR="00314434">
              <w:rPr>
                <w:rFonts w:ascii="Calibri" w:eastAsia="Calibri" w:hAnsi="Calibri" w:cs="Calibri"/>
                <w:lang w:val="en-CA"/>
              </w:rPr>
              <w:t>Test Now presentation</w:t>
            </w:r>
            <w:r w:rsidR="000D684B" w:rsidRPr="00386376">
              <w:rPr>
                <w:rFonts w:ascii="Calibri" w:eastAsia="Calibri" w:hAnsi="Calibri" w:cs="Calibri"/>
                <w:lang w:val="en-CA"/>
              </w:rPr>
              <w:t xml:space="preserve"> </w:t>
            </w:r>
            <w:r>
              <w:rPr>
                <w:rFonts w:ascii="Calibri" w:eastAsia="Calibri" w:hAnsi="Calibri" w:cs="Calibri"/>
                <w:lang w:val="en-CA"/>
              </w:rPr>
              <w:t>(March)</w:t>
            </w:r>
          </w:p>
          <w:p w14:paraId="7D27017A" w14:textId="74EA566D" w:rsidR="004F3F47" w:rsidRPr="00386376" w:rsidRDefault="004F3F47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134" w:type="dxa"/>
          </w:tcPr>
          <w:p w14:paraId="5C70915E" w14:textId="39CAAF8A" w:rsidR="000D684B" w:rsidRPr="00386376" w:rsidRDefault="00076B52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922D6E" w:rsidRPr="00386376" w14:paraId="77D256E4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9F13A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8C24BAF" w14:textId="3B368822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B059CE" w:rsidRPr="00386376">
              <w:rPr>
                <w:rFonts w:ascii="Calibri" w:eastAsia="Calibri" w:hAnsi="Calibri" w:cs="Calibri"/>
                <w:lang w:val="en-CA"/>
              </w:rPr>
              <w:t>5</w:t>
            </w:r>
            <w:r w:rsidRPr="00386376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946" w:type="dxa"/>
          </w:tcPr>
          <w:p w14:paraId="4A1B2E1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Check Out</w:t>
            </w:r>
          </w:p>
          <w:p w14:paraId="70DE33C4" w14:textId="1B8B4D24" w:rsidR="00887EDE" w:rsidRPr="00386376" w:rsidRDefault="00887EDE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1774D314" w14:textId="06F2A5BB" w:rsidR="000D684B" w:rsidRPr="00386376" w:rsidRDefault="00C10F3A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Jen</w:t>
            </w:r>
          </w:p>
        </w:tc>
      </w:tr>
      <w:tr w:rsidR="00DD3ED2" w:rsidRPr="00386376" w14:paraId="42F6BA76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B5C649C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028C9136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4:00</w:t>
            </w:r>
          </w:p>
        </w:tc>
        <w:tc>
          <w:tcPr>
            <w:tcW w:w="6946" w:type="dxa"/>
            <w:hideMark/>
          </w:tcPr>
          <w:p w14:paraId="7EC8C3B5" w14:textId="77777777" w:rsidR="000D684B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Adjourn</w:t>
            </w:r>
          </w:p>
          <w:p w14:paraId="2C34A66F" w14:textId="77777777" w:rsidR="00CA619D" w:rsidRPr="00386376" w:rsidRDefault="00CA619D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  <w:p w14:paraId="65AB849B" w14:textId="0FC474FD" w:rsidR="00887EDE" w:rsidRPr="00386376" w:rsidRDefault="00887EDE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000B0CCD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-</w:t>
            </w:r>
          </w:p>
        </w:tc>
      </w:tr>
    </w:tbl>
    <w:p w14:paraId="443BD3C4" w14:textId="77777777" w:rsidR="002B019A" w:rsidRPr="00386376" w:rsidRDefault="002B019A" w:rsidP="002B019A">
      <w:pPr>
        <w:rPr>
          <w:lang w:val="en-CA"/>
        </w:rPr>
      </w:pPr>
    </w:p>
    <w:sectPr w:rsidR="002B019A" w:rsidRPr="00386376" w:rsidSect="005A3C0D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090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29FC9" w14:textId="77777777" w:rsidR="00F03CCB" w:rsidRDefault="00F03CCB" w:rsidP="00F31AC8">
      <w:r>
        <w:separator/>
      </w:r>
    </w:p>
  </w:endnote>
  <w:endnote w:type="continuationSeparator" w:id="0">
    <w:p w14:paraId="64377423" w14:textId="77777777" w:rsidR="00F03CCB" w:rsidRDefault="00F03CCB" w:rsidP="00F31AC8">
      <w:r>
        <w:continuationSeparator/>
      </w:r>
    </w:p>
  </w:endnote>
  <w:endnote w:type="continuationNotice" w:id="1">
    <w:p w14:paraId="51720BB5" w14:textId="77777777" w:rsidR="00F03CCB" w:rsidRDefault="00F03C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450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EB28C" w14:textId="77777777" w:rsidR="00762431" w:rsidRDefault="00762431" w:rsidP="00F31A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45D49" w14:textId="77777777" w:rsidR="00762431" w:rsidRDefault="00762431" w:rsidP="00F31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8D43" w14:textId="77777777" w:rsidR="007A288C" w:rsidRPr="006516E9" w:rsidRDefault="007A288C" w:rsidP="00F31AC8">
    <w:pPr>
      <w:pStyle w:val="Footer"/>
      <w:rPr>
        <w:i/>
        <w:iCs/>
      </w:rPr>
    </w:pPr>
    <w:r w:rsidRPr="006516E9">
      <w:rPr>
        <w:i/>
        <w:iCs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CD3E0C" wp14:editId="35D21A84">
              <wp:simplePos x="0" y="0"/>
              <wp:positionH relativeFrom="margin">
                <wp:align>right</wp:align>
              </wp:positionH>
              <wp:positionV relativeFrom="paragraph">
                <wp:posOffset>-146685</wp:posOffset>
              </wp:positionV>
              <wp:extent cx="5943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line id="Straight Connector 2" style="position:absolute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fbfbf [2412]" from="416.8pt,-11.55pt" to="884.8pt,-11.55pt" w14:anchorId="4C31E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">
              <w10:wrap anchorx="margin"/>
            </v:line>
          </w:pict>
        </mc:Fallback>
      </mc:AlternateContent>
    </w:r>
    <w:r w:rsidRPr="006516E9">
      <w:rPr>
        <w:i/>
        <w:iCs/>
      </w:rPr>
      <w:t>Strengthening BC’s collective action on HIV, hepatitis C, and harm reduction.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DF85C" w14:textId="77777777" w:rsidR="00F03CCB" w:rsidRDefault="00F03CCB" w:rsidP="00F31AC8">
      <w:r>
        <w:separator/>
      </w:r>
    </w:p>
  </w:footnote>
  <w:footnote w:type="continuationSeparator" w:id="0">
    <w:p w14:paraId="5B494CC5" w14:textId="77777777" w:rsidR="00F03CCB" w:rsidRDefault="00F03CCB" w:rsidP="00F31AC8">
      <w:r>
        <w:continuationSeparator/>
      </w:r>
    </w:p>
  </w:footnote>
  <w:footnote w:type="continuationNotice" w:id="1">
    <w:p w14:paraId="41E1AF57" w14:textId="77777777" w:rsidR="00F03CCB" w:rsidRDefault="00F03C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42BC" w14:textId="77777777" w:rsidR="00F24E6B" w:rsidRDefault="00F24E6B" w:rsidP="00F31AC8">
    <w:pPr>
      <w:pStyle w:val="Header"/>
    </w:pPr>
  </w:p>
  <w:p w14:paraId="3901036F" w14:textId="77777777" w:rsidR="00F24E6B" w:rsidRDefault="00F24E6B" w:rsidP="00F31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32F" w14:textId="77777777" w:rsidR="00244082" w:rsidRPr="00250732" w:rsidRDefault="00250732" w:rsidP="00F31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88B62" wp14:editId="5868212A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4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2727"/>
    <w:multiLevelType w:val="hybridMultilevel"/>
    <w:tmpl w:val="5406E5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A4C"/>
    <w:multiLevelType w:val="hybridMultilevel"/>
    <w:tmpl w:val="ADD2F8CA"/>
    <w:lvl w:ilvl="0" w:tplc="10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0B7113E8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FEF74BD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 w15:restartNumberingAfterBreak="0">
    <w:nsid w:val="13A30D3F"/>
    <w:multiLevelType w:val="hybridMultilevel"/>
    <w:tmpl w:val="392CA8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AB5DE0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6" w15:restartNumberingAfterBreak="0">
    <w:nsid w:val="1BFD7637"/>
    <w:multiLevelType w:val="hybridMultilevel"/>
    <w:tmpl w:val="C908C9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65362"/>
    <w:multiLevelType w:val="hybridMultilevel"/>
    <w:tmpl w:val="91B8AF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1F30C9"/>
    <w:multiLevelType w:val="hybridMultilevel"/>
    <w:tmpl w:val="7FAEB8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D00F3"/>
    <w:multiLevelType w:val="hybridMultilevel"/>
    <w:tmpl w:val="8214BEDE"/>
    <w:lvl w:ilvl="0" w:tplc="10090019">
      <w:start w:val="1"/>
      <w:numFmt w:val="lowerLetter"/>
      <w:pStyle w:val="ListParagraph"/>
      <w:lvlText w:val="%1."/>
      <w:lvlJc w:val="left"/>
      <w:pPr>
        <w:ind w:left="805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" w15:restartNumberingAfterBreak="0">
    <w:nsid w:val="2ECF6607"/>
    <w:multiLevelType w:val="hybridMultilevel"/>
    <w:tmpl w:val="671052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F1784"/>
    <w:multiLevelType w:val="hybridMultilevel"/>
    <w:tmpl w:val="F3D609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396E7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 w15:restartNumberingAfterBreak="0">
    <w:nsid w:val="3FD926A8"/>
    <w:multiLevelType w:val="hybridMultilevel"/>
    <w:tmpl w:val="7AAEF5F0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>
      <w:start w:val="1"/>
      <w:numFmt w:val="decimal"/>
      <w:lvlText w:val="%4."/>
      <w:lvlJc w:val="left"/>
      <w:pPr>
        <w:ind w:left="3600" w:hanging="360"/>
      </w:pPr>
    </w:lvl>
    <w:lvl w:ilvl="4" w:tplc="10090019">
      <w:start w:val="1"/>
      <w:numFmt w:val="lowerLetter"/>
      <w:lvlText w:val="%5."/>
      <w:lvlJc w:val="left"/>
      <w:pPr>
        <w:ind w:left="4320" w:hanging="360"/>
      </w:pPr>
    </w:lvl>
    <w:lvl w:ilvl="5" w:tplc="1009001B">
      <w:start w:val="1"/>
      <w:numFmt w:val="lowerRoman"/>
      <w:lvlText w:val="%6."/>
      <w:lvlJc w:val="right"/>
      <w:pPr>
        <w:ind w:left="5040" w:hanging="180"/>
      </w:pPr>
    </w:lvl>
    <w:lvl w:ilvl="6" w:tplc="1009000F">
      <w:start w:val="1"/>
      <w:numFmt w:val="decimal"/>
      <w:lvlText w:val="%7."/>
      <w:lvlJc w:val="left"/>
      <w:pPr>
        <w:ind w:left="5760" w:hanging="360"/>
      </w:pPr>
    </w:lvl>
    <w:lvl w:ilvl="7" w:tplc="10090019">
      <w:start w:val="1"/>
      <w:numFmt w:val="lowerLetter"/>
      <w:lvlText w:val="%8."/>
      <w:lvlJc w:val="left"/>
      <w:pPr>
        <w:ind w:left="6480" w:hanging="360"/>
      </w:pPr>
    </w:lvl>
    <w:lvl w:ilvl="8" w:tplc="10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6F10BC"/>
    <w:multiLevelType w:val="hybridMultilevel"/>
    <w:tmpl w:val="6F360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F3F79"/>
    <w:multiLevelType w:val="hybridMultilevel"/>
    <w:tmpl w:val="6980B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145C5"/>
    <w:multiLevelType w:val="hybridMultilevel"/>
    <w:tmpl w:val="6A72311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F86DC3"/>
    <w:multiLevelType w:val="multilevel"/>
    <w:tmpl w:val="5580610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51405151"/>
    <w:multiLevelType w:val="hybridMultilevel"/>
    <w:tmpl w:val="95021C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94760"/>
    <w:multiLevelType w:val="hybridMultilevel"/>
    <w:tmpl w:val="E1E6B3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137F2"/>
    <w:multiLevelType w:val="hybridMultilevel"/>
    <w:tmpl w:val="060EB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C7E81"/>
    <w:multiLevelType w:val="hybridMultilevel"/>
    <w:tmpl w:val="F9E8D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83CD9"/>
    <w:multiLevelType w:val="hybridMultilevel"/>
    <w:tmpl w:val="0040D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54503"/>
    <w:multiLevelType w:val="hybridMultilevel"/>
    <w:tmpl w:val="4C14144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965E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5" w15:restartNumberingAfterBreak="0">
    <w:nsid w:val="70AD746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6" w15:restartNumberingAfterBreak="0">
    <w:nsid w:val="73747B81"/>
    <w:multiLevelType w:val="multilevel"/>
    <w:tmpl w:val="C97E99B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745C4A4F"/>
    <w:multiLevelType w:val="hybridMultilevel"/>
    <w:tmpl w:val="31FC0B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D26FC8"/>
    <w:multiLevelType w:val="hybridMultilevel"/>
    <w:tmpl w:val="11428130"/>
    <w:lvl w:ilvl="0" w:tplc="99109B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23B4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0" w15:restartNumberingAfterBreak="0">
    <w:nsid w:val="79A15E5D"/>
    <w:multiLevelType w:val="hybridMultilevel"/>
    <w:tmpl w:val="688636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B97"/>
    <w:multiLevelType w:val="hybridMultilevel"/>
    <w:tmpl w:val="9384CE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4607813">
    <w:abstractNumId w:val="17"/>
  </w:num>
  <w:num w:numId="2" w16cid:durableId="1777018115">
    <w:abstractNumId w:val="26"/>
  </w:num>
  <w:num w:numId="3" w16cid:durableId="1291206264">
    <w:abstractNumId w:val="28"/>
  </w:num>
  <w:num w:numId="4" w16cid:durableId="1046686710">
    <w:abstractNumId w:val="31"/>
  </w:num>
  <w:num w:numId="5" w16cid:durableId="781068386">
    <w:abstractNumId w:val="27"/>
  </w:num>
  <w:num w:numId="6" w16cid:durableId="2020739612">
    <w:abstractNumId w:val="11"/>
  </w:num>
  <w:num w:numId="7" w16cid:durableId="1337029588">
    <w:abstractNumId w:val="4"/>
  </w:num>
  <w:num w:numId="8" w16cid:durableId="2117631663">
    <w:abstractNumId w:val="10"/>
  </w:num>
  <w:num w:numId="9" w16cid:durableId="1242061918">
    <w:abstractNumId w:val="1"/>
  </w:num>
  <w:num w:numId="10" w16cid:durableId="221454247">
    <w:abstractNumId w:val="9"/>
  </w:num>
  <w:num w:numId="11" w16cid:durableId="998656402">
    <w:abstractNumId w:val="25"/>
  </w:num>
  <w:num w:numId="12" w16cid:durableId="57242044">
    <w:abstractNumId w:val="29"/>
  </w:num>
  <w:num w:numId="13" w16cid:durableId="1770543431">
    <w:abstractNumId w:val="3"/>
  </w:num>
  <w:num w:numId="14" w16cid:durableId="2004357936">
    <w:abstractNumId w:val="23"/>
  </w:num>
  <w:num w:numId="15" w16cid:durableId="1601060431">
    <w:abstractNumId w:val="5"/>
  </w:num>
  <w:num w:numId="16" w16cid:durableId="107743901">
    <w:abstractNumId w:val="12"/>
  </w:num>
  <w:num w:numId="17" w16cid:durableId="627055602">
    <w:abstractNumId w:val="2"/>
  </w:num>
  <w:num w:numId="18" w16cid:durableId="329217989">
    <w:abstractNumId w:val="24"/>
  </w:num>
  <w:num w:numId="19" w16cid:durableId="532572115">
    <w:abstractNumId w:val="7"/>
  </w:num>
  <w:num w:numId="20" w16cid:durableId="285433403">
    <w:abstractNumId w:val="8"/>
  </w:num>
  <w:num w:numId="21" w16cid:durableId="1153983871">
    <w:abstractNumId w:val="15"/>
  </w:num>
  <w:num w:numId="22" w16cid:durableId="507208575">
    <w:abstractNumId w:val="22"/>
  </w:num>
  <w:num w:numId="23" w16cid:durableId="1017344940">
    <w:abstractNumId w:val="20"/>
  </w:num>
  <w:num w:numId="24" w16cid:durableId="1037201931">
    <w:abstractNumId w:val="21"/>
  </w:num>
  <w:num w:numId="25" w16cid:durableId="2015256379">
    <w:abstractNumId w:val="6"/>
  </w:num>
  <w:num w:numId="26" w16cid:durableId="48728958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89413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323114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0365706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73640748">
    <w:abstractNumId w:val="0"/>
  </w:num>
  <w:num w:numId="31" w16cid:durableId="2044790338">
    <w:abstractNumId w:val="19"/>
  </w:num>
  <w:num w:numId="32" w16cid:durableId="1767966614">
    <w:abstractNumId w:val="14"/>
  </w:num>
  <w:num w:numId="33" w16cid:durableId="15894617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4D"/>
    <w:rsid w:val="000015CE"/>
    <w:rsid w:val="000048A5"/>
    <w:rsid w:val="000106A1"/>
    <w:rsid w:val="00011827"/>
    <w:rsid w:val="00014C3B"/>
    <w:rsid w:val="00022775"/>
    <w:rsid w:val="00025BEB"/>
    <w:rsid w:val="00027F13"/>
    <w:rsid w:val="00027FD6"/>
    <w:rsid w:val="000314AE"/>
    <w:rsid w:val="0003227A"/>
    <w:rsid w:val="00041BEB"/>
    <w:rsid w:val="00046764"/>
    <w:rsid w:val="0005329B"/>
    <w:rsid w:val="00065F16"/>
    <w:rsid w:val="00067293"/>
    <w:rsid w:val="00076B52"/>
    <w:rsid w:val="000853E5"/>
    <w:rsid w:val="00092B35"/>
    <w:rsid w:val="00092CED"/>
    <w:rsid w:val="00093083"/>
    <w:rsid w:val="00097B04"/>
    <w:rsid w:val="000A2236"/>
    <w:rsid w:val="000A3094"/>
    <w:rsid w:val="000A44A0"/>
    <w:rsid w:val="000B741D"/>
    <w:rsid w:val="000B7C97"/>
    <w:rsid w:val="000C0C87"/>
    <w:rsid w:val="000D08EC"/>
    <w:rsid w:val="000D684B"/>
    <w:rsid w:val="000F5558"/>
    <w:rsid w:val="000F72E9"/>
    <w:rsid w:val="000F7418"/>
    <w:rsid w:val="00100AD5"/>
    <w:rsid w:val="00115A37"/>
    <w:rsid w:val="0011680B"/>
    <w:rsid w:val="001259AD"/>
    <w:rsid w:val="001326A0"/>
    <w:rsid w:val="0014123B"/>
    <w:rsid w:val="00142E9D"/>
    <w:rsid w:val="001440A7"/>
    <w:rsid w:val="00145F80"/>
    <w:rsid w:val="001546FA"/>
    <w:rsid w:val="00165B28"/>
    <w:rsid w:val="00174357"/>
    <w:rsid w:val="001753BF"/>
    <w:rsid w:val="0018110B"/>
    <w:rsid w:val="001813B5"/>
    <w:rsid w:val="001819FD"/>
    <w:rsid w:val="0018277E"/>
    <w:rsid w:val="001837FF"/>
    <w:rsid w:val="001A40F6"/>
    <w:rsid w:val="001B704A"/>
    <w:rsid w:val="001C6653"/>
    <w:rsid w:val="001C7226"/>
    <w:rsid w:val="001D134B"/>
    <w:rsid w:val="001D134D"/>
    <w:rsid w:val="001D29C2"/>
    <w:rsid w:val="001D597C"/>
    <w:rsid w:val="001D75C7"/>
    <w:rsid w:val="001E3573"/>
    <w:rsid w:val="001F002D"/>
    <w:rsid w:val="002075DF"/>
    <w:rsid w:val="00222B3A"/>
    <w:rsid w:val="00230F69"/>
    <w:rsid w:val="002332F4"/>
    <w:rsid w:val="002431C1"/>
    <w:rsid w:val="00244082"/>
    <w:rsid w:val="00244688"/>
    <w:rsid w:val="00244F9D"/>
    <w:rsid w:val="00250732"/>
    <w:rsid w:val="002779BB"/>
    <w:rsid w:val="0029435F"/>
    <w:rsid w:val="002B019A"/>
    <w:rsid w:val="002C5B26"/>
    <w:rsid w:val="002C5FB8"/>
    <w:rsid w:val="002C60B5"/>
    <w:rsid w:val="002C74CB"/>
    <w:rsid w:val="002C7F15"/>
    <w:rsid w:val="002D12A4"/>
    <w:rsid w:val="002D32B5"/>
    <w:rsid w:val="002D5F01"/>
    <w:rsid w:val="002E2054"/>
    <w:rsid w:val="002E264F"/>
    <w:rsid w:val="002F4B2E"/>
    <w:rsid w:val="003033A3"/>
    <w:rsid w:val="00314434"/>
    <w:rsid w:val="00315E25"/>
    <w:rsid w:val="00336BC3"/>
    <w:rsid w:val="00351812"/>
    <w:rsid w:val="00356A16"/>
    <w:rsid w:val="00374653"/>
    <w:rsid w:val="0037535F"/>
    <w:rsid w:val="003763C8"/>
    <w:rsid w:val="0038117C"/>
    <w:rsid w:val="00386376"/>
    <w:rsid w:val="003B15CD"/>
    <w:rsid w:val="003B280A"/>
    <w:rsid w:val="003B5604"/>
    <w:rsid w:val="003B6C9F"/>
    <w:rsid w:val="003C18C1"/>
    <w:rsid w:val="003D3E1F"/>
    <w:rsid w:val="003D5042"/>
    <w:rsid w:val="003E6C4B"/>
    <w:rsid w:val="003F6743"/>
    <w:rsid w:val="003F79B6"/>
    <w:rsid w:val="00406BCC"/>
    <w:rsid w:val="0040766F"/>
    <w:rsid w:val="00414062"/>
    <w:rsid w:val="00424CA6"/>
    <w:rsid w:val="00426F08"/>
    <w:rsid w:val="00435279"/>
    <w:rsid w:val="00435D55"/>
    <w:rsid w:val="00461E4C"/>
    <w:rsid w:val="00465B21"/>
    <w:rsid w:val="004710FA"/>
    <w:rsid w:val="00473E4A"/>
    <w:rsid w:val="00486506"/>
    <w:rsid w:val="00486CE7"/>
    <w:rsid w:val="004A1B76"/>
    <w:rsid w:val="004A5530"/>
    <w:rsid w:val="004B09F3"/>
    <w:rsid w:val="004B1AAA"/>
    <w:rsid w:val="004B4323"/>
    <w:rsid w:val="004C19B6"/>
    <w:rsid w:val="004C2C6C"/>
    <w:rsid w:val="004D739D"/>
    <w:rsid w:val="004D7D7C"/>
    <w:rsid w:val="004E7D4A"/>
    <w:rsid w:val="004F3F47"/>
    <w:rsid w:val="004F42F7"/>
    <w:rsid w:val="004F526E"/>
    <w:rsid w:val="0050011A"/>
    <w:rsid w:val="005011B6"/>
    <w:rsid w:val="00501AD3"/>
    <w:rsid w:val="00507A54"/>
    <w:rsid w:val="0052171A"/>
    <w:rsid w:val="0053263D"/>
    <w:rsid w:val="00534996"/>
    <w:rsid w:val="0055794D"/>
    <w:rsid w:val="00563556"/>
    <w:rsid w:val="0057696A"/>
    <w:rsid w:val="005769E4"/>
    <w:rsid w:val="0058663B"/>
    <w:rsid w:val="00586DB2"/>
    <w:rsid w:val="0059463A"/>
    <w:rsid w:val="005A3C0D"/>
    <w:rsid w:val="005A4EDB"/>
    <w:rsid w:val="005A743E"/>
    <w:rsid w:val="005B67CA"/>
    <w:rsid w:val="005B6855"/>
    <w:rsid w:val="005B6C58"/>
    <w:rsid w:val="005B79EF"/>
    <w:rsid w:val="005C0541"/>
    <w:rsid w:val="005C075E"/>
    <w:rsid w:val="005C3DB4"/>
    <w:rsid w:val="005C5759"/>
    <w:rsid w:val="005C6BC5"/>
    <w:rsid w:val="005D340B"/>
    <w:rsid w:val="005D449F"/>
    <w:rsid w:val="005D61A9"/>
    <w:rsid w:val="005D7174"/>
    <w:rsid w:val="005D78F9"/>
    <w:rsid w:val="005F6420"/>
    <w:rsid w:val="005F69B7"/>
    <w:rsid w:val="00604682"/>
    <w:rsid w:val="00607AC2"/>
    <w:rsid w:val="00615D02"/>
    <w:rsid w:val="00621C5F"/>
    <w:rsid w:val="006350BD"/>
    <w:rsid w:val="00637DE7"/>
    <w:rsid w:val="006516E9"/>
    <w:rsid w:val="0065178F"/>
    <w:rsid w:val="00651EE7"/>
    <w:rsid w:val="006553CA"/>
    <w:rsid w:val="00667187"/>
    <w:rsid w:val="00675FBA"/>
    <w:rsid w:val="006811A4"/>
    <w:rsid w:val="00682E2E"/>
    <w:rsid w:val="0069721D"/>
    <w:rsid w:val="00697B88"/>
    <w:rsid w:val="006A4B48"/>
    <w:rsid w:val="006B31A3"/>
    <w:rsid w:val="006C089C"/>
    <w:rsid w:val="006C3F71"/>
    <w:rsid w:val="006D1556"/>
    <w:rsid w:val="006E249C"/>
    <w:rsid w:val="0070151F"/>
    <w:rsid w:val="00701F5C"/>
    <w:rsid w:val="00714BE2"/>
    <w:rsid w:val="00715554"/>
    <w:rsid w:val="00722627"/>
    <w:rsid w:val="0073176B"/>
    <w:rsid w:val="00737635"/>
    <w:rsid w:val="00742482"/>
    <w:rsid w:val="00745CA1"/>
    <w:rsid w:val="007513C1"/>
    <w:rsid w:val="00757F37"/>
    <w:rsid w:val="00762431"/>
    <w:rsid w:val="00764897"/>
    <w:rsid w:val="0076758A"/>
    <w:rsid w:val="00772B5D"/>
    <w:rsid w:val="00792A2D"/>
    <w:rsid w:val="00792E68"/>
    <w:rsid w:val="007A1451"/>
    <w:rsid w:val="007A288C"/>
    <w:rsid w:val="007B3FC3"/>
    <w:rsid w:val="007B4A58"/>
    <w:rsid w:val="007B65A8"/>
    <w:rsid w:val="007C2D0B"/>
    <w:rsid w:val="007D5A56"/>
    <w:rsid w:val="007E02D9"/>
    <w:rsid w:val="007E5FAA"/>
    <w:rsid w:val="007F7402"/>
    <w:rsid w:val="00817CC2"/>
    <w:rsid w:val="008203B2"/>
    <w:rsid w:val="00821B19"/>
    <w:rsid w:val="008323A6"/>
    <w:rsid w:val="0084000E"/>
    <w:rsid w:val="008453A2"/>
    <w:rsid w:val="00845AC3"/>
    <w:rsid w:val="00847133"/>
    <w:rsid w:val="008472F7"/>
    <w:rsid w:val="0085175B"/>
    <w:rsid w:val="00853876"/>
    <w:rsid w:val="008573EE"/>
    <w:rsid w:val="00864E26"/>
    <w:rsid w:val="0087132A"/>
    <w:rsid w:val="00872876"/>
    <w:rsid w:val="00881C90"/>
    <w:rsid w:val="00887EDE"/>
    <w:rsid w:val="008A71F3"/>
    <w:rsid w:val="008B3C71"/>
    <w:rsid w:val="008B5C18"/>
    <w:rsid w:val="008C33F6"/>
    <w:rsid w:val="008C3955"/>
    <w:rsid w:val="008C40F3"/>
    <w:rsid w:val="008C47EC"/>
    <w:rsid w:val="008C5658"/>
    <w:rsid w:val="008D0A94"/>
    <w:rsid w:val="008D125C"/>
    <w:rsid w:val="008D3495"/>
    <w:rsid w:val="008F6D46"/>
    <w:rsid w:val="008F7895"/>
    <w:rsid w:val="00905446"/>
    <w:rsid w:val="00907F97"/>
    <w:rsid w:val="0091540A"/>
    <w:rsid w:val="009203C4"/>
    <w:rsid w:val="00921725"/>
    <w:rsid w:val="00922D6E"/>
    <w:rsid w:val="00924802"/>
    <w:rsid w:val="00934D69"/>
    <w:rsid w:val="00962E90"/>
    <w:rsid w:val="0096471F"/>
    <w:rsid w:val="00966B25"/>
    <w:rsid w:val="0097077E"/>
    <w:rsid w:val="00983648"/>
    <w:rsid w:val="00987484"/>
    <w:rsid w:val="00994C57"/>
    <w:rsid w:val="00995FBB"/>
    <w:rsid w:val="009A1CA4"/>
    <w:rsid w:val="009B2B3A"/>
    <w:rsid w:val="009B5B5D"/>
    <w:rsid w:val="009C59B6"/>
    <w:rsid w:val="009D6B0A"/>
    <w:rsid w:val="009E171B"/>
    <w:rsid w:val="009E23B5"/>
    <w:rsid w:val="009F71CA"/>
    <w:rsid w:val="00A02C85"/>
    <w:rsid w:val="00A07A26"/>
    <w:rsid w:val="00A20B9D"/>
    <w:rsid w:val="00A23942"/>
    <w:rsid w:val="00A35F0E"/>
    <w:rsid w:val="00A50326"/>
    <w:rsid w:val="00A50727"/>
    <w:rsid w:val="00A52E33"/>
    <w:rsid w:val="00A56CC6"/>
    <w:rsid w:val="00A60A9F"/>
    <w:rsid w:val="00A64EEE"/>
    <w:rsid w:val="00A665EE"/>
    <w:rsid w:val="00A73435"/>
    <w:rsid w:val="00A80150"/>
    <w:rsid w:val="00A9367E"/>
    <w:rsid w:val="00A9740D"/>
    <w:rsid w:val="00AB4919"/>
    <w:rsid w:val="00AC0CCF"/>
    <w:rsid w:val="00AC217B"/>
    <w:rsid w:val="00AD6803"/>
    <w:rsid w:val="00AE17C3"/>
    <w:rsid w:val="00AE4CB9"/>
    <w:rsid w:val="00AF595B"/>
    <w:rsid w:val="00AF64B3"/>
    <w:rsid w:val="00B059CE"/>
    <w:rsid w:val="00B131F0"/>
    <w:rsid w:val="00B204DF"/>
    <w:rsid w:val="00B22C61"/>
    <w:rsid w:val="00B3740F"/>
    <w:rsid w:val="00B4753B"/>
    <w:rsid w:val="00B53327"/>
    <w:rsid w:val="00B5759F"/>
    <w:rsid w:val="00B57A92"/>
    <w:rsid w:val="00B65984"/>
    <w:rsid w:val="00B66498"/>
    <w:rsid w:val="00B67174"/>
    <w:rsid w:val="00B678B9"/>
    <w:rsid w:val="00B72180"/>
    <w:rsid w:val="00B728F3"/>
    <w:rsid w:val="00B8032F"/>
    <w:rsid w:val="00B8768B"/>
    <w:rsid w:val="00B93A59"/>
    <w:rsid w:val="00BA4A43"/>
    <w:rsid w:val="00BA6E30"/>
    <w:rsid w:val="00BC3ABF"/>
    <w:rsid w:val="00BC57EE"/>
    <w:rsid w:val="00BC6BC6"/>
    <w:rsid w:val="00BD354D"/>
    <w:rsid w:val="00BE04E9"/>
    <w:rsid w:val="00BE491B"/>
    <w:rsid w:val="00BE6E80"/>
    <w:rsid w:val="00BF125D"/>
    <w:rsid w:val="00BF2744"/>
    <w:rsid w:val="00BF60FA"/>
    <w:rsid w:val="00C00E62"/>
    <w:rsid w:val="00C07771"/>
    <w:rsid w:val="00C105A0"/>
    <w:rsid w:val="00C10F3A"/>
    <w:rsid w:val="00C17591"/>
    <w:rsid w:val="00C25F2E"/>
    <w:rsid w:val="00C315D7"/>
    <w:rsid w:val="00C32195"/>
    <w:rsid w:val="00C32511"/>
    <w:rsid w:val="00C33F77"/>
    <w:rsid w:val="00C47B93"/>
    <w:rsid w:val="00C50BB3"/>
    <w:rsid w:val="00C50E29"/>
    <w:rsid w:val="00C5539D"/>
    <w:rsid w:val="00C573A2"/>
    <w:rsid w:val="00C7089B"/>
    <w:rsid w:val="00C80EE6"/>
    <w:rsid w:val="00C87B7D"/>
    <w:rsid w:val="00C96DD0"/>
    <w:rsid w:val="00CA619D"/>
    <w:rsid w:val="00CA798A"/>
    <w:rsid w:val="00CB48D8"/>
    <w:rsid w:val="00CB5F13"/>
    <w:rsid w:val="00CB67E9"/>
    <w:rsid w:val="00CD3D85"/>
    <w:rsid w:val="00CE0D80"/>
    <w:rsid w:val="00CE1B92"/>
    <w:rsid w:val="00CE2A8C"/>
    <w:rsid w:val="00CF3F57"/>
    <w:rsid w:val="00D07B04"/>
    <w:rsid w:val="00D11C08"/>
    <w:rsid w:val="00D1429C"/>
    <w:rsid w:val="00D147B7"/>
    <w:rsid w:val="00D20101"/>
    <w:rsid w:val="00D30908"/>
    <w:rsid w:val="00D324DC"/>
    <w:rsid w:val="00D32B5B"/>
    <w:rsid w:val="00D36D12"/>
    <w:rsid w:val="00D400AE"/>
    <w:rsid w:val="00D464E0"/>
    <w:rsid w:val="00D46B4B"/>
    <w:rsid w:val="00D50BAC"/>
    <w:rsid w:val="00D52643"/>
    <w:rsid w:val="00D6342F"/>
    <w:rsid w:val="00D655F5"/>
    <w:rsid w:val="00D841A3"/>
    <w:rsid w:val="00D92692"/>
    <w:rsid w:val="00D92906"/>
    <w:rsid w:val="00D9562D"/>
    <w:rsid w:val="00D9615B"/>
    <w:rsid w:val="00DA0AAD"/>
    <w:rsid w:val="00DA61F5"/>
    <w:rsid w:val="00DA7C68"/>
    <w:rsid w:val="00DB5912"/>
    <w:rsid w:val="00DB7E9E"/>
    <w:rsid w:val="00DD16B6"/>
    <w:rsid w:val="00DD27FE"/>
    <w:rsid w:val="00DD3ED2"/>
    <w:rsid w:val="00DD74CB"/>
    <w:rsid w:val="00DE26B0"/>
    <w:rsid w:val="00DE33F3"/>
    <w:rsid w:val="00DE6944"/>
    <w:rsid w:val="00DF0377"/>
    <w:rsid w:val="00DF7FF3"/>
    <w:rsid w:val="00E02BBE"/>
    <w:rsid w:val="00E03FBA"/>
    <w:rsid w:val="00E1418E"/>
    <w:rsid w:val="00E166DE"/>
    <w:rsid w:val="00E16A22"/>
    <w:rsid w:val="00E25EAB"/>
    <w:rsid w:val="00E4243A"/>
    <w:rsid w:val="00E43BBF"/>
    <w:rsid w:val="00E503B4"/>
    <w:rsid w:val="00E56067"/>
    <w:rsid w:val="00E60401"/>
    <w:rsid w:val="00E64170"/>
    <w:rsid w:val="00E67F03"/>
    <w:rsid w:val="00E90753"/>
    <w:rsid w:val="00E96BAC"/>
    <w:rsid w:val="00EA6688"/>
    <w:rsid w:val="00EB4D45"/>
    <w:rsid w:val="00EC3350"/>
    <w:rsid w:val="00EC75DE"/>
    <w:rsid w:val="00ED06E1"/>
    <w:rsid w:val="00ED14F9"/>
    <w:rsid w:val="00ED1B17"/>
    <w:rsid w:val="00ED2109"/>
    <w:rsid w:val="00ED68B1"/>
    <w:rsid w:val="00EE031E"/>
    <w:rsid w:val="00EE16B9"/>
    <w:rsid w:val="00EE1BB4"/>
    <w:rsid w:val="00EF2B27"/>
    <w:rsid w:val="00EF37F1"/>
    <w:rsid w:val="00EF6231"/>
    <w:rsid w:val="00F03CCB"/>
    <w:rsid w:val="00F04133"/>
    <w:rsid w:val="00F13AD7"/>
    <w:rsid w:val="00F13BA2"/>
    <w:rsid w:val="00F14322"/>
    <w:rsid w:val="00F15D7C"/>
    <w:rsid w:val="00F20BB1"/>
    <w:rsid w:val="00F23515"/>
    <w:rsid w:val="00F24E6B"/>
    <w:rsid w:val="00F31AC8"/>
    <w:rsid w:val="00F379F9"/>
    <w:rsid w:val="00F4147C"/>
    <w:rsid w:val="00F45A8E"/>
    <w:rsid w:val="00F45D52"/>
    <w:rsid w:val="00F512EB"/>
    <w:rsid w:val="00F54470"/>
    <w:rsid w:val="00F62456"/>
    <w:rsid w:val="00F62E5E"/>
    <w:rsid w:val="00F73E80"/>
    <w:rsid w:val="00F856FD"/>
    <w:rsid w:val="00F93330"/>
    <w:rsid w:val="00FA3191"/>
    <w:rsid w:val="00FA694E"/>
    <w:rsid w:val="00FB0FAB"/>
    <w:rsid w:val="00FB67DF"/>
    <w:rsid w:val="00FC00F9"/>
    <w:rsid w:val="00FC5127"/>
    <w:rsid w:val="00FF3E01"/>
    <w:rsid w:val="00FF4B5D"/>
    <w:rsid w:val="62147083"/>
    <w:rsid w:val="706CB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E49B9"/>
  <w15:docId w15:val="{A954DCDE-A804-4ACF-B7F4-3246AF57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5D7"/>
    <w:rPr>
      <w:color w:val="474747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36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7F8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E6B"/>
  </w:style>
  <w:style w:type="paragraph" w:styleId="Footer">
    <w:name w:val="footer"/>
    <w:basedOn w:val="Normal"/>
    <w:link w:val="Foot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6B"/>
  </w:style>
  <w:style w:type="paragraph" w:styleId="BalloonText">
    <w:name w:val="Balloon Text"/>
    <w:basedOn w:val="Normal"/>
    <w:link w:val="BalloonTextChar"/>
    <w:uiPriority w:val="99"/>
    <w:semiHidden/>
    <w:unhideWhenUsed/>
    <w:rsid w:val="00F2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624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1AC8"/>
    <w:rPr>
      <w:rFonts w:asciiTheme="majorHAnsi" w:eastAsiaTheme="majorEastAsia" w:hAnsiTheme="majorHAnsi" w:cstheme="majorBidi"/>
      <w:color w:val="61368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1AC8"/>
    <w:rPr>
      <w:rFonts w:asciiTheme="majorHAnsi" w:eastAsiaTheme="majorEastAsia" w:hAnsiTheme="majorHAnsi" w:cstheme="majorBidi"/>
      <w:color w:val="037F8C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AC8"/>
    <w:rPr>
      <w:rFonts w:asciiTheme="majorHAnsi" w:eastAsiaTheme="majorEastAsia" w:hAnsiTheme="majorHAnsi" w:cstheme="majorBidi"/>
      <w:color w:val="47474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B7C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23">
    <w:name w:val="List 123"/>
    <w:basedOn w:val="Normal"/>
    <w:link w:val="List123Char"/>
    <w:qFormat/>
    <w:rsid w:val="003B280A"/>
    <w:pPr>
      <w:tabs>
        <w:tab w:val="left" w:pos="426"/>
        <w:tab w:val="right" w:pos="8789"/>
      </w:tabs>
      <w:spacing w:after="120" w:line="288" w:lineRule="auto"/>
      <w:ind w:left="360" w:hanging="360"/>
      <w:contextualSpacing/>
    </w:pPr>
    <w:rPr>
      <w:rFonts w:ascii="Calibri" w:eastAsia="Times New Roman" w:hAnsi="Calibri" w:cs="Times New Roman"/>
      <w:b/>
      <w:color w:val="auto"/>
      <w:lang w:val="en-CA"/>
    </w:rPr>
  </w:style>
  <w:style w:type="character" w:customStyle="1" w:styleId="List123Char">
    <w:name w:val="List 123 Char"/>
    <w:link w:val="List123"/>
    <w:rsid w:val="003B280A"/>
    <w:rPr>
      <w:rFonts w:ascii="Calibri" w:eastAsia="Times New Roman" w:hAnsi="Calibri" w:cs="Times New Roman"/>
      <w:b/>
      <w:lang w:val="en-CA"/>
    </w:rPr>
  </w:style>
  <w:style w:type="table" w:styleId="GridTable1Light">
    <w:name w:val="Grid Table 1 Light"/>
    <w:basedOn w:val="TableNormal"/>
    <w:uiPriority w:val="46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C0CCF"/>
    <w:pPr>
      <w:numPr>
        <w:numId w:val="10"/>
      </w:numPr>
      <w:spacing w:after="0" w:line="240" w:lineRule="auto"/>
    </w:pPr>
    <w:rPr>
      <w:rFonts w:eastAsia="Times New Roman" w:cstheme="minorHAnsi"/>
      <w:color w:val="auto"/>
      <w:lang w:val="en-CA"/>
    </w:rPr>
  </w:style>
  <w:style w:type="table" w:styleId="GridTable4-Accent5">
    <w:name w:val="Grid Table 4 Accent 5"/>
    <w:basedOn w:val="TableNormal"/>
    <w:uiPriority w:val="49"/>
    <w:rsid w:val="005A3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5A3C0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sc-iwskbi">
    <w:name w:val="sc-iwskbi"/>
    <w:basedOn w:val="DefaultParagraphFont"/>
    <w:rsid w:val="00065F16"/>
  </w:style>
  <w:style w:type="table" w:styleId="GridTable1Light-Accent4">
    <w:name w:val="Grid Table 1 Light Accent 4"/>
    <w:basedOn w:val="TableNormal"/>
    <w:uiPriority w:val="46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3F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B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go\OneDrive\Documents\Custom%20Office%20Templates\PAN%20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6A01686F79B418157AB80FC4D166C" ma:contentTypeVersion="12" ma:contentTypeDescription="Create a new document." ma:contentTypeScope="" ma:versionID="ee226f2a5c611ef99b63dd7e64dc1ae0">
  <xsd:schema xmlns:xsd="http://www.w3.org/2001/XMLSchema" xmlns:xs="http://www.w3.org/2001/XMLSchema" xmlns:p="http://schemas.microsoft.com/office/2006/metadata/properties" xmlns:ns2="7ecb011f-3c93-4d8a-96ba-58bb541ef387" xmlns:ns3="2fd71f5e-b938-4895-9ed0-d4555ab305f2" targetNamespace="http://schemas.microsoft.com/office/2006/metadata/properties" ma:root="true" ma:fieldsID="3d83d1410987cfe2d93557807ec0aa1c" ns2:_="" ns3:_="">
    <xsd:import namespace="7ecb011f-3c93-4d8a-96ba-58bb541ef387"/>
    <xsd:import namespace="2fd71f5e-b938-4895-9ed0-d4555ab30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b011f-3c93-4d8a-96ba-58bb541ef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1f5e-b938-4895-9ed0-d4555ab30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1D8DF1-6770-4220-8D47-FD66D5A39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41C3E9-C4DE-476C-8FBB-6B373C339C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4A8583-9E7F-4C4F-A550-32F1132517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39B953-C28D-4AB2-A266-1D4B625B2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b011f-3c93-4d8a-96ba-58bb541ef387"/>
    <ds:schemaRef ds:uri="2fd71f5e-b938-4895-9ed0-d4555ab30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 meeting template</Template>
  <TotalTime>459</TotalTime>
  <Pages>2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Goff</dc:creator>
  <cp:keywords/>
  <cp:lastModifiedBy>Simon Goff</cp:lastModifiedBy>
  <cp:revision>369</cp:revision>
  <cp:lastPrinted>2017-06-22T23:34:00Z</cp:lastPrinted>
  <dcterms:created xsi:type="dcterms:W3CDTF">2022-01-07T00:31:00Z</dcterms:created>
  <dcterms:modified xsi:type="dcterms:W3CDTF">2023-12-05T00:48:00Z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0x010100A5B6A01686F79B418157AB80FC4D166C</vt:lpwstr>
  </property>
</Properties>
</file>