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5AA86" w14:textId="12A65F62" w:rsidR="000B7C97" w:rsidRPr="00386376" w:rsidRDefault="001D134D" w:rsidP="000B7C97">
      <w:pPr>
        <w:pStyle w:val="Title"/>
        <w:pBdr>
          <w:bottom w:val="single" w:sz="12" w:space="1" w:color="auto"/>
        </w:pBdr>
        <w:rPr>
          <w:lang w:val="en-CA"/>
        </w:rPr>
      </w:pPr>
      <w:bookmarkStart w:id="0" w:name="_Toc84245777"/>
      <w:r w:rsidRPr="00386376">
        <w:rPr>
          <w:lang w:val="en-CA"/>
        </w:rPr>
        <w:t xml:space="preserve">PHSA Collective Impact Network (CIN) </w:t>
      </w:r>
    </w:p>
    <w:p w14:paraId="7DA83470" w14:textId="30C73B17" w:rsidR="005D61A9" w:rsidRPr="006B31A3" w:rsidRDefault="00E137FE" w:rsidP="006B31A3">
      <w:pPr>
        <w:pStyle w:val="Title"/>
        <w:spacing w:before="120"/>
        <w:rPr>
          <w:sz w:val="28"/>
          <w:szCs w:val="28"/>
        </w:rPr>
      </w:pPr>
      <w:r>
        <w:rPr>
          <w:sz w:val="28"/>
          <w:szCs w:val="28"/>
          <w:lang w:val="en-CA"/>
        </w:rPr>
        <w:t>29</w:t>
      </w:r>
      <w:r w:rsidR="004A5530" w:rsidRPr="00386376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>FEB</w:t>
      </w:r>
      <w:r w:rsidR="000B7C97" w:rsidRPr="00386376">
        <w:rPr>
          <w:sz w:val="28"/>
          <w:szCs w:val="28"/>
          <w:lang w:val="en-CA"/>
        </w:rPr>
        <w:t xml:space="preserve"> 202</w:t>
      </w:r>
      <w:r>
        <w:rPr>
          <w:sz w:val="28"/>
          <w:szCs w:val="28"/>
          <w:lang w:val="en-CA"/>
        </w:rPr>
        <w:t>4</w:t>
      </w:r>
      <w:r w:rsidR="000B7C97" w:rsidRPr="00386376">
        <w:rPr>
          <w:sz w:val="28"/>
          <w:szCs w:val="28"/>
          <w:lang w:val="en-CA"/>
        </w:rPr>
        <w:t xml:space="preserve"> / 1-</w:t>
      </w:r>
      <w:r w:rsidR="001D134D" w:rsidRPr="00386376">
        <w:rPr>
          <w:sz w:val="28"/>
          <w:szCs w:val="28"/>
          <w:lang w:val="en-CA"/>
        </w:rPr>
        <w:t>4</w:t>
      </w:r>
      <w:r w:rsidR="000B7C97" w:rsidRPr="00386376">
        <w:rPr>
          <w:sz w:val="28"/>
          <w:szCs w:val="28"/>
          <w:lang w:val="en-CA"/>
        </w:rPr>
        <w:t>PM /</w:t>
      </w:r>
      <w:r w:rsidR="005F6420">
        <w:rPr>
          <w:sz w:val="28"/>
          <w:szCs w:val="28"/>
          <w:lang w:val="en-CA"/>
        </w:rPr>
        <w:t xml:space="preserve"> ONLINE</w:t>
      </w:r>
    </w:p>
    <w:p w14:paraId="1BE00EE5" w14:textId="77777777" w:rsidR="005D61A9" w:rsidRPr="00386376" w:rsidRDefault="005D61A9" w:rsidP="005D61A9">
      <w:pPr>
        <w:rPr>
          <w:lang w:val="en-CA"/>
        </w:rPr>
      </w:pPr>
    </w:p>
    <w:bookmarkEnd w:id="0"/>
    <w:p w14:paraId="2897E3C7" w14:textId="536F4535" w:rsidR="00F31AC8" w:rsidRPr="00386376" w:rsidRDefault="001D134D" w:rsidP="00F31AC8">
      <w:pPr>
        <w:pStyle w:val="Heading1"/>
        <w:rPr>
          <w:lang w:val="en-CA"/>
        </w:rPr>
      </w:pPr>
      <w:r w:rsidRPr="00386376">
        <w:rPr>
          <w:lang w:val="en-CA"/>
        </w:rPr>
        <w:t>Invitees</w:t>
      </w:r>
    </w:p>
    <w:tbl>
      <w:tblPr>
        <w:tblStyle w:val="GridTable4-Accent4"/>
        <w:tblW w:w="9493" w:type="dxa"/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1696"/>
        <w:gridCol w:w="7797"/>
      </w:tblGrid>
      <w:tr w:rsidR="001D134D" w:rsidRPr="00386376" w14:paraId="5F70C60F" w14:textId="77777777" w:rsidTr="62147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19F01BD5" w14:textId="191D93C4" w:rsidR="001D134D" w:rsidRPr="00386376" w:rsidRDefault="001D134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Organization</w:t>
            </w:r>
          </w:p>
        </w:tc>
        <w:tc>
          <w:tcPr>
            <w:tcW w:w="7797" w:type="dxa"/>
          </w:tcPr>
          <w:p w14:paraId="2B686829" w14:textId="3BD50095" w:rsidR="001D134D" w:rsidRPr="00386376" w:rsidRDefault="001D134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Representative(s)</w:t>
            </w:r>
          </w:p>
        </w:tc>
      </w:tr>
      <w:tr w:rsidR="001D134D" w:rsidRPr="00386376" w14:paraId="4DE92B72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046B0D23" w14:textId="441DA8A4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PHSA</w:t>
            </w:r>
          </w:p>
        </w:tc>
        <w:tc>
          <w:tcPr>
            <w:tcW w:w="7797" w:type="dxa"/>
          </w:tcPr>
          <w:p w14:paraId="19E3A978" w14:textId="5DE7C2A7" w:rsidR="001D134D" w:rsidRPr="00386376" w:rsidRDefault="005F6420" w:rsidP="62147083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>Heather Pedersen</w:t>
            </w:r>
            <w:r w:rsidR="00E25EAB">
              <w:rPr>
                <w:lang w:val="en-CA"/>
              </w:rPr>
              <w:t xml:space="preserve">, </w:t>
            </w:r>
            <w:r w:rsidR="62147083" w:rsidRPr="62147083">
              <w:rPr>
                <w:lang w:val="en-CA"/>
              </w:rPr>
              <w:t>Blake Stitilis</w:t>
            </w:r>
          </w:p>
        </w:tc>
      </w:tr>
      <w:tr w:rsidR="001D134D" w:rsidRPr="00386376" w14:paraId="67E708ED" w14:textId="77777777" w:rsidTr="62147083">
        <w:tc>
          <w:tcPr>
            <w:tcW w:w="1696" w:type="dxa"/>
          </w:tcPr>
          <w:p w14:paraId="4AEA0E6F" w14:textId="254E487C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FNHA</w:t>
            </w:r>
          </w:p>
        </w:tc>
        <w:tc>
          <w:tcPr>
            <w:tcW w:w="7797" w:type="dxa"/>
          </w:tcPr>
          <w:p w14:paraId="1038A38D" w14:textId="568D37FC" w:rsidR="001D134D" w:rsidRPr="00386376" w:rsidRDefault="00F73E80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Jill Rusen, Sara Pyke</w:t>
            </w:r>
          </w:p>
        </w:tc>
      </w:tr>
      <w:tr w:rsidR="001D134D" w:rsidRPr="00386376" w14:paraId="344935B8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2ABB9255" w14:textId="779E91F5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PAN</w:t>
            </w:r>
          </w:p>
        </w:tc>
        <w:tc>
          <w:tcPr>
            <w:tcW w:w="7797" w:type="dxa"/>
          </w:tcPr>
          <w:p w14:paraId="78E996C0" w14:textId="20C9BE22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 xml:space="preserve">Evin Jones, Simon Goff, </w:t>
            </w:r>
            <w:r w:rsidR="00E16A22" w:rsidRPr="00386376">
              <w:rPr>
                <w:lang w:val="en-CA"/>
              </w:rPr>
              <w:t>Marc Seguin</w:t>
            </w:r>
            <w:r w:rsidR="00F73E80" w:rsidRPr="00386376">
              <w:rPr>
                <w:lang w:val="en-CA"/>
              </w:rPr>
              <w:t>, Janak Ba</w:t>
            </w:r>
            <w:r w:rsidR="00244688" w:rsidRPr="00386376">
              <w:rPr>
                <w:lang w:val="en-CA"/>
              </w:rPr>
              <w:t>jgai</w:t>
            </w:r>
          </w:p>
        </w:tc>
      </w:tr>
      <w:tr w:rsidR="001D134D" w:rsidRPr="00386376" w14:paraId="135D7531" w14:textId="77777777" w:rsidTr="62147083">
        <w:tc>
          <w:tcPr>
            <w:tcW w:w="1696" w:type="dxa"/>
          </w:tcPr>
          <w:p w14:paraId="01AA3D0B" w14:textId="03658BD5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BCHN</w:t>
            </w:r>
          </w:p>
        </w:tc>
        <w:tc>
          <w:tcPr>
            <w:tcW w:w="7797" w:type="dxa"/>
          </w:tcPr>
          <w:p w14:paraId="7AF490A1" w14:textId="69B2123D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Deb Schmitz</w:t>
            </w:r>
          </w:p>
        </w:tc>
      </w:tr>
      <w:tr w:rsidR="001D134D" w:rsidRPr="00386376" w14:paraId="71AABE2E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6E475999" w14:textId="3E4EEAD7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CINHS </w:t>
            </w:r>
          </w:p>
        </w:tc>
        <w:tc>
          <w:tcPr>
            <w:tcW w:w="7797" w:type="dxa"/>
          </w:tcPr>
          <w:p w14:paraId="4245250A" w14:textId="47352BEC" w:rsidR="001D134D" w:rsidRPr="00386376" w:rsidRDefault="001D134D" w:rsidP="001D134D">
            <w:pPr>
              <w:ind w:left="85"/>
              <w:rPr>
                <w:lang w:val="en-CA"/>
              </w:rPr>
            </w:pPr>
            <w:r w:rsidRPr="00386376">
              <w:rPr>
                <w:lang w:val="en-CA"/>
              </w:rPr>
              <w:t>Jennifer Hoy</w:t>
            </w:r>
          </w:p>
        </w:tc>
      </w:tr>
      <w:tr w:rsidR="001D134D" w:rsidRPr="00386376" w14:paraId="6E8EE90D" w14:textId="77777777" w:rsidTr="62147083">
        <w:tc>
          <w:tcPr>
            <w:tcW w:w="1696" w:type="dxa"/>
          </w:tcPr>
          <w:p w14:paraId="0183C698" w14:textId="7B8F8663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CBRC </w:t>
            </w:r>
          </w:p>
        </w:tc>
        <w:tc>
          <w:tcPr>
            <w:tcW w:w="7797" w:type="dxa"/>
          </w:tcPr>
          <w:p w14:paraId="3766671F" w14:textId="20FF3A1D" w:rsidR="001D134D" w:rsidRPr="00386376" w:rsidRDefault="005F6420" w:rsidP="001D134D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>Jessy Dame</w:t>
            </w:r>
            <w:r w:rsidR="00230F69" w:rsidRPr="00386376">
              <w:rPr>
                <w:lang w:val="en-CA"/>
              </w:rPr>
              <w:t xml:space="preserve"> </w:t>
            </w:r>
          </w:p>
        </w:tc>
      </w:tr>
      <w:tr w:rsidR="001D134D" w:rsidRPr="00386376" w14:paraId="0079E487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555D8FEF" w14:textId="5F40B9E7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 xml:space="preserve">OPTIONS </w:t>
            </w:r>
          </w:p>
        </w:tc>
        <w:tc>
          <w:tcPr>
            <w:tcW w:w="7797" w:type="dxa"/>
          </w:tcPr>
          <w:p w14:paraId="0167A6E2" w14:textId="0DCA9B73" w:rsidR="001D134D" w:rsidRPr="00386376" w:rsidRDefault="00E25EAB" w:rsidP="001D134D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>Julia Morris, Flo Ranville</w:t>
            </w:r>
            <w:r w:rsidR="001D134D" w:rsidRPr="00386376">
              <w:rPr>
                <w:lang w:val="en-CA"/>
              </w:rPr>
              <w:t xml:space="preserve"> </w:t>
            </w:r>
          </w:p>
        </w:tc>
      </w:tr>
      <w:tr w:rsidR="001D134D" w:rsidRPr="00386376" w14:paraId="51BAE8E2" w14:textId="77777777" w:rsidTr="62147083">
        <w:tc>
          <w:tcPr>
            <w:tcW w:w="1696" w:type="dxa"/>
          </w:tcPr>
          <w:p w14:paraId="364A307C" w14:textId="0A8505F0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PIVOT</w:t>
            </w:r>
          </w:p>
        </w:tc>
        <w:tc>
          <w:tcPr>
            <w:tcW w:w="7797" w:type="dxa"/>
          </w:tcPr>
          <w:p w14:paraId="5732C4F6" w14:textId="63CD9810" w:rsidR="001D134D" w:rsidRPr="00386376" w:rsidRDefault="62147083" w:rsidP="001D134D">
            <w:pPr>
              <w:ind w:left="85"/>
              <w:rPr>
                <w:lang w:val="en-CA"/>
              </w:rPr>
            </w:pPr>
            <w:r w:rsidRPr="62147083">
              <w:rPr>
                <w:lang w:val="en-CA"/>
              </w:rPr>
              <w:t>Eva Ureta, Lyndsay Watson</w:t>
            </w:r>
          </w:p>
        </w:tc>
      </w:tr>
      <w:tr w:rsidR="001D134D" w:rsidRPr="00386376" w14:paraId="3D74E323" w14:textId="77777777" w:rsidTr="62147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96" w:type="dxa"/>
          </w:tcPr>
          <w:p w14:paraId="5AC686F8" w14:textId="483A9506" w:rsidR="001D134D" w:rsidRPr="00386376" w:rsidRDefault="001D134D" w:rsidP="001D134D">
            <w:pPr>
              <w:rPr>
                <w:lang w:val="en-CA"/>
              </w:rPr>
            </w:pPr>
            <w:r w:rsidRPr="00386376">
              <w:rPr>
                <w:lang w:val="en-CA"/>
              </w:rPr>
              <w:t>YOUTHCO</w:t>
            </w:r>
          </w:p>
        </w:tc>
        <w:tc>
          <w:tcPr>
            <w:tcW w:w="7797" w:type="dxa"/>
          </w:tcPr>
          <w:p w14:paraId="0D34CBA3" w14:textId="22EFABA0" w:rsidR="001D134D" w:rsidRPr="00386376" w:rsidRDefault="0052171A" w:rsidP="001D134D">
            <w:pPr>
              <w:ind w:left="85"/>
              <w:rPr>
                <w:lang w:val="en-CA"/>
              </w:rPr>
            </w:pPr>
            <w:r>
              <w:rPr>
                <w:lang w:val="en-CA"/>
              </w:rPr>
              <w:t xml:space="preserve">Nona </w:t>
            </w:r>
            <w:r w:rsidR="004C19B6">
              <w:rPr>
                <w:lang w:val="en-CA"/>
              </w:rPr>
              <w:t>Marchand</w:t>
            </w:r>
          </w:p>
        </w:tc>
      </w:tr>
    </w:tbl>
    <w:p w14:paraId="660A0D1A" w14:textId="5E837BD1" w:rsidR="000F5558" w:rsidRPr="00386376" w:rsidRDefault="000F5558" w:rsidP="001326A0">
      <w:pPr>
        <w:spacing w:after="0"/>
        <w:rPr>
          <w:lang w:val="en-CA"/>
        </w:rPr>
      </w:pPr>
    </w:p>
    <w:p w14:paraId="03345FA8" w14:textId="77777777" w:rsidR="00AC217B" w:rsidRPr="00386376" w:rsidRDefault="000B7C97" w:rsidP="00AC217B">
      <w:pPr>
        <w:pStyle w:val="Heading1"/>
        <w:rPr>
          <w:lang w:val="en-CA"/>
        </w:rPr>
      </w:pPr>
      <w:r w:rsidRPr="00386376">
        <w:rPr>
          <w:lang w:val="en-CA"/>
        </w:rPr>
        <w:t>Agenda</w:t>
      </w:r>
    </w:p>
    <w:tbl>
      <w:tblPr>
        <w:tblStyle w:val="GridTable4-Accent4"/>
        <w:tblW w:w="9493" w:type="dxa"/>
        <w:tblLayout w:type="fixed"/>
        <w:tblCellMar>
          <w:top w:w="28" w:type="dxa"/>
          <w:bottom w:w="28" w:type="dxa"/>
        </w:tblCellMar>
        <w:tblLook w:val="0420" w:firstRow="1" w:lastRow="0" w:firstColumn="0" w:lastColumn="0" w:noHBand="0" w:noVBand="1"/>
      </w:tblPr>
      <w:tblGrid>
        <w:gridCol w:w="704"/>
        <w:gridCol w:w="709"/>
        <w:gridCol w:w="6946"/>
        <w:gridCol w:w="1134"/>
      </w:tblGrid>
      <w:tr w:rsidR="008453A2" w:rsidRPr="00386376" w14:paraId="32DA2F64" w14:textId="77777777" w:rsidTr="001D2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</w:tcPr>
          <w:p w14:paraId="0B4654F9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Item</w:t>
            </w:r>
          </w:p>
        </w:tc>
        <w:tc>
          <w:tcPr>
            <w:tcW w:w="709" w:type="dxa"/>
          </w:tcPr>
          <w:p w14:paraId="24369CFE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Time</w:t>
            </w:r>
          </w:p>
        </w:tc>
        <w:tc>
          <w:tcPr>
            <w:tcW w:w="6946" w:type="dxa"/>
          </w:tcPr>
          <w:p w14:paraId="5E318026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Description</w:t>
            </w:r>
          </w:p>
        </w:tc>
        <w:tc>
          <w:tcPr>
            <w:tcW w:w="1134" w:type="dxa"/>
          </w:tcPr>
          <w:p w14:paraId="2C0E1220" w14:textId="77777777" w:rsidR="005A3C0D" w:rsidRPr="00386376" w:rsidRDefault="005A3C0D" w:rsidP="00D07B04">
            <w:pPr>
              <w:spacing w:line="276" w:lineRule="auto"/>
              <w:rPr>
                <w:color w:val="FFFFFF" w:themeColor="background1"/>
                <w:lang w:val="en-CA"/>
              </w:rPr>
            </w:pPr>
            <w:r w:rsidRPr="00386376">
              <w:rPr>
                <w:color w:val="FFFFFF" w:themeColor="background1"/>
                <w:lang w:val="en-CA"/>
              </w:rPr>
              <w:t>Chair</w:t>
            </w:r>
          </w:p>
        </w:tc>
      </w:tr>
      <w:tr w:rsidR="000D684B" w:rsidRPr="00386376" w14:paraId="281A39D8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9F6779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  <w:hideMark/>
          </w:tcPr>
          <w:p w14:paraId="405147DA" w14:textId="77777777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1:00</w:t>
            </w:r>
          </w:p>
        </w:tc>
        <w:tc>
          <w:tcPr>
            <w:tcW w:w="6946" w:type="dxa"/>
            <w:hideMark/>
          </w:tcPr>
          <w:p w14:paraId="28DE9F38" w14:textId="307CD699" w:rsidR="0038117C" w:rsidRDefault="00621C5F" w:rsidP="0038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Territorial Acknowledgement</w:t>
            </w:r>
          </w:p>
          <w:p w14:paraId="252B0F55" w14:textId="77777777" w:rsidR="008D3495" w:rsidRPr="000048A5" w:rsidRDefault="008D3495" w:rsidP="0038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</w:p>
          <w:p w14:paraId="093E4732" w14:textId="0B2FEBBA" w:rsidR="0037535F" w:rsidRPr="00386376" w:rsidRDefault="0037535F" w:rsidP="0037535F">
            <w:pPr>
              <w:pStyle w:val="ListParagraph"/>
              <w:numPr>
                <w:ilvl w:val="0"/>
                <w:numId w:val="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  <w:tc>
          <w:tcPr>
            <w:tcW w:w="1134" w:type="dxa"/>
          </w:tcPr>
          <w:p w14:paraId="353E0A34" w14:textId="35301BCF" w:rsidR="000D684B" w:rsidRPr="00386376" w:rsidRDefault="00E16759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E02BBE" w:rsidRPr="00386376" w14:paraId="22539D38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832278F" w14:textId="77777777" w:rsidR="00E02BBE" w:rsidRPr="00386376" w:rsidRDefault="00E02BBE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7248BBE" w14:textId="68A29FE0" w:rsidR="00E02BBE" w:rsidRPr="00386376" w:rsidRDefault="00F13BA2" w:rsidP="00222B3A">
            <w:pPr>
              <w:tabs>
                <w:tab w:val="left" w:pos="64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222B3A">
              <w:rPr>
                <w:rFonts w:ascii="Calibri" w:eastAsia="Calibri" w:hAnsi="Calibri" w:cs="Calibri"/>
                <w:lang w:val="en-CA"/>
              </w:rPr>
              <w:t>05</w:t>
            </w:r>
          </w:p>
        </w:tc>
        <w:tc>
          <w:tcPr>
            <w:tcW w:w="6946" w:type="dxa"/>
          </w:tcPr>
          <w:p w14:paraId="65555AA8" w14:textId="77777777" w:rsidR="00E02BBE" w:rsidRDefault="00E02BBE" w:rsidP="00B204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Welcome and Introductions</w:t>
            </w:r>
          </w:p>
          <w:p w14:paraId="7011B5FD" w14:textId="711BE466" w:rsidR="008D3495" w:rsidRPr="002075DF" w:rsidRDefault="008D3495" w:rsidP="00B204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CA"/>
              </w:rPr>
            </w:pPr>
          </w:p>
        </w:tc>
        <w:tc>
          <w:tcPr>
            <w:tcW w:w="1134" w:type="dxa"/>
          </w:tcPr>
          <w:p w14:paraId="727F8D10" w14:textId="1D4F0B6D" w:rsidR="00E02BBE" w:rsidRPr="00386376" w:rsidRDefault="000048A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0048A5" w:rsidRPr="00386376" w14:paraId="26267C84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60A18A0" w14:textId="77777777" w:rsidR="000048A5" w:rsidRPr="00386376" w:rsidRDefault="000048A5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2C5F9C9A" w14:textId="6C827EF8" w:rsidR="000048A5" w:rsidRPr="00386376" w:rsidRDefault="00F13BA2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EF37F1">
              <w:rPr>
                <w:rFonts w:ascii="Calibri" w:eastAsia="Calibri" w:hAnsi="Calibri" w:cs="Calibri"/>
                <w:lang w:val="en-CA"/>
              </w:rPr>
              <w:t>1</w:t>
            </w:r>
            <w:r w:rsidR="00F856FD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946" w:type="dxa"/>
          </w:tcPr>
          <w:p w14:paraId="5B03DEE2" w14:textId="0FE96816" w:rsidR="000048A5" w:rsidRDefault="000048A5" w:rsidP="00B20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Check</w:t>
            </w:r>
            <w:r w:rsidR="00D324DC">
              <w:rPr>
                <w:rFonts w:ascii="Calibri" w:eastAsia="Calibri" w:hAnsi="Calibri" w:cs="Calibri"/>
                <w:b/>
                <w:lang w:val="en-CA"/>
              </w:rPr>
              <w:t>-</w:t>
            </w:r>
            <w:r>
              <w:rPr>
                <w:rFonts w:ascii="Calibri" w:eastAsia="Calibri" w:hAnsi="Calibri" w:cs="Calibri"/>
                <w:b/>
                <w:lang w:val="en-CA"/>
              </w:rPr>
              <w:t>in</w:t>
            </w:r>
          </w:p>
          <w:p w14:paraId="6B0777B1" w14:textId="677EED39" w:rsidR="008D3495" w:rsidRDefault="008D3495" w:rsidP="00B204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</w:p>
        </w:tc>
        <w:tc>
          <w:tcPr>
            <w:tcW w:w="1134" w:type="dxa"/>
          </w:tcPr>
          <w:p w14:paraId="1887A08A" w14:textId="3A44CBBB" w:rsidR="000048A5" w:rsidRPr="00386376" w:rsidRDefault="00E16759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Eva</w:t>
            </w:r>
          </w:p>
        </w:tc>
      </w:tr>
      <w:tr w:rsidR="000D684B" w:rsidRPr="00386376" w14:paraId="052E6717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29DBDA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  <w:hideMark/>
          </w:tcPr>
          <w:p w14:paraId="0DE3FF82" w14:textId="79DA676C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F856FD">
              <w:rPr>
                <w:rFonts w:ascii="Calibri" w:eastAsia="Calibri" w:hAnsi="Calibri" w:cs="Calibri"/>
                <w:lang w:val="en-CA"/>
              </w:rPr>
              <w:t>20</w:t>
            </w:r>
          </w:p>
        </w:tc>
        <w:tc>
          <w:tcPr>
            <w:tcW w:w="6946" w:type="dxa"/>
            <w:hideMark/>
          </w:tcPr>
          <w:p w14:paraId="7ECDD260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CIN Business</w:t>
            </w:r>
          </w:p>
          <w:p w14:paraId="7983CAE4" w14:textId="5524508D" w:rsidR="005C3DB4" w:rsidRPr="00386376" w:rsidRDefault="000D684B" w:rsidP="00921725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>Regrets</w:t>
            </w:r>
            <w:r w:rsidR="00F23515">
              <w:rPr>
                <w:rFonts w:ascii="Calibri" w:eastAsia="Calibri" w:hAnsi="Calibri" w:cs="Calibri"/>
              </w:rPr>
              <w:t xml:space="preserve"> </w:t>
            </w:r>
            <w:r w:rsidR="00E16759">
              <w:rPr>
                <w:rFonts w:ascii="Calibri" w:eastAsia="Calibri" w:hAnsi="Calibri" w:cs="Calibri"/>
              </w:rPr>
              <w:t>–</w:t>
            </w:r>
            <w:r w:rsidR="00F23515">
              <w:rPr>
                <w:rFonts w:ascii="Calibri" w:eastAsia="Calibri" w:hAnsi="Calibri" w:cs="Calibri"/>
              </w:rPr>
              <w:t xml:space="preserve"> </w:t>
            </w:r>
            <w:r w:rsidR="005E2920">
              <w:rPr>
                <w:rFonts w:ascii="Calibri" w:eastAsia="Calibri" w:hAnsi="Calibri" w:cs="Calibri"/>
              </w:rPr>
              <w:t xml:space="preserve">Jill, </w:t>
            </w:r>
            <w:r w:rsidR="00E16759">
              <w:rPr>
                <w:rFonts w:ascii="Calibri" w:eastAsia="Calibri" w:hAnsi="Calibri" w:cs="Calibri"/>
              </w:rPr>
              <w:t>Evin, Marc, Julia/Flo hope to join later</w:t>
            </w:r>
            <w:r w:rsidR="00AA0147">
              <w:rPr>
                <w:rFonts w:ascii="Calibri" w:eastAsia="Calibri" w:hAnsi="Calibri" w:cs="Calibri"/>
              </w:rPr>
              <w:t>, Heather/Blake in for 30mins+ in the first hour.</w:t>
            </w:r>
          </w:p>
          <w:p w14:paraId="3305D04B" w14:textId="0931A0E9" w:rsidR="000D684B" w:rsidRPr="00386376" w:rsidRDefault="000D684B" w:rsidP="000D684B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 xml:space="preserve">Ratify </w:t>
            </w:r>
            <w:r w:rsidR="005E2920">
              <w:rPr>
                <w:rFonts w:ascii="Calibri" w:eastAsia="Calibri" w:hAnsi="Calibri" w:cs="Calibri"/>
              </w:rPr>
              <w:t>December</w:t>
            </w:r>
            <w:r w:rsidRPr="00386376">
              <w:rPr>
                <w:rFonts w:ascii="Calibri" w:eastAsia="Calibri" w:hAnsi="Calibri" w:cs="Calibri"/>
              </w:rPr>
              <w:t xml:space="preserve"> 202</w:t>
            </w:r>
            <w:r w:rsidR="00872876" w:rsidRPr="00386376">
              <w:rPr>
                <w:rFonts w:ascii="Calibri" w:eastAsia="Calibri" w:hAnsi="Calibri" w:cs="Calibri"/>
              </w:rPr>
              <w:t>3</w:t>
            </w:r>
            <w:r w:rsidRPr="00386376">
              <w:rPr>
                <w:rFonts w:ascii="Calibri" w:eastAsia="Calibri" w:hAnsi="Calibri" w:cs="Calibri"/>
              </w:rPr>
              <w:t xml:space="preserve"> </w:t>
            </w:r>
            <w:r w:rsidR="007F7402" w:rsidRPr="00386376">
              <w:rPr>
                <w:rFonts w:ascii="Calibri" w:eastAsia="Calibri" w:hAnsi="Calibri" w:cs="Calibri"/>
              </w:rPr>
              <w:t xml:space="preserve">draft </w:t>
            </w:r>
            <w:r w:rsidR="00B131F0" w:rsidRPr="00386376">
              <w:rPr>
                <w:rFonts w:ascii="Calibri" w:eastAsia="Calibri" w:hAnsi="Calibri" w:cs="Calibri"/>
              </w:rPr>
              <w:t>minutes.</w:t>
            </w:r>
            <w:r w:rsidR="00764897" w:rsidRPr="00386376">
              <w:rPr>
                <w:rFonts w:ascii="Calibri" w:eastAsia="Calibri" w:hAnsi="Calibri" w:cs="Calibri"/>
              </w:rPr>
              <w:t xml:space="preserve"> </w:t>
            </w:r>
          </w:p>
          <w:p w14:paraId="3C46AFF7" w14:textId="64104FFD" w:rsidR="00DD74CB" w:rsidRDefault="000D684B" w:rsidP="005C5759">
            <w:pPr>
              <w:pStyle w:val="ListParagraph"/>
              <w:numPr>
                <w:ilvl w:val="0"/>
                <w:numId w:val="20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386376">
              <w:rPr>
                <w:rFonts w:ascii="Calibri" w:eastAsia="Calibri" w:hAnsi="Calibri" w:cs="Calibri"/>
              </w:rPr>
              <w:t>A</w:t>
            </w:r>
            <w:r w:rsidR="00CA798A" w:rsidRPr="00386376">
              <w:rPr>
                <w:rFonts w:ascii="Calibri" w:eastAsia="Calibri" w:hAnsi="Calibri" w:cs="Calibri"/>
              </w:rPr>
              <w:t xml:space="preserve">dopt </w:t>
            </w:r>
            <w:r w:rsidR="005E2920">
              <w:rPr>
                <w:rFonts w:ascii="Calibri" w:eastAsia="Calibri" w:hAnsi="Calibri" w:cs="Calibri"/>
              </w:rPr>
              <w:t>Feb</w:t>
            </w:r>
            <w:r w:rsidRPr="00386376">
              <w:rPr>
                <w:rFonts w:ascii="Calibri" w:eastAsia="Calibri" w:hAnsi="Calibri" w:cs="Calibri"/>
              </w:rPr>
              <w:t xml:space="preserve"> 202</w:t>
            </w:r>
            <w:r w:rsidR="005E2920">
              <w:rPr>
                <w:rFonts w:ascii="Calibri" w:eastAsia="Calibri" w:hAnsi="Calibri" w:cs="Calibri"/>
              </w:rPr>
              <w:t>4</w:t>
            </w:r>
            <w:r w:rsidRPr="00386376">
              <w:rPr>
                <w:rFonts w:ascii="Calibri" w:eastAsia="Calibri" w:hAnsi="Calibri" w:cs="Calibri"/>
              </w:rPr>
              <w:t xml:space="preserve"> </w:t>
            </w:r>
            <w:r w:rsidR="007F7402" w:rsidRPr="00386376">
              <w:rPr>
                <w:rFonts w:ascii="Calibri" w:eastAsia="Calibri" w:hAnsi="Calibri" w:cs="Calibri"/>
              </w:rPr>
              <w:t xml:space="preserve">draft </w:t>
            </w:r>
            <w:r w:rsidRPr="00386376">
              <w:rPr>
                <w:rFonts w:ascii="Calibri" w:eastAsia="Calibri" w:hAnsi="Calibri" w:cs="Calibri"/>
              </w:rPr>
              <w:t xml:space="preserve">agenda.  Any </w:t>
            </w:r>
            <w:r w:rsidR="00356A16">
              <w:rPr>
                <w:rFonts w:ascii="Calibri" w:eastAsia="Calibri" w:hAnsi="Calibri" w:cs="Calibri"/>
              </w:rPr>
              <w:t>other business</w:t>
            </w:r>
            <w:r w:rsidRPr="00386376">
              <w:rPr>
                <w:rFonts w:ascii="Calibri" w:eastAsia="Calibri" w:hAnsi="Calibri" w:cs="Calibri"/>
              </w:rPr>
              <w:t>?</w:t>
            </w:r>
          </w:p>
          <w:p w14:paraId="5EFD644E" w14:textId="77777777" w:rsidR="008D3495" w:rsidRPr="005C5759" w:rsidRDefault="008D3495" w:rsidP="008D3495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  <w:p w14:paraId="1029EADE" w14:textId="7F7CC858" w:rsidR="0037535F" w:rsidRPr="00386376" w:rsidRDefault="0037535F" w:rsidP="0037535F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14:paraId="3323F302" w14:textId="507AECF8" w:rsidR="000D684B" w:rsidRPr="00386376" w:rsidRDefault="00FB0FA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</w:t>
            </w:r>
            <w:r w:rsidR="003D5042" w:rsidRPr="00386376">
              <w:rPr>
                <w:rFonts w:ascii="Calibri" w:eastAsia="Calibri" w:hAnsi="Calibri" w:cs="Calibri"/>
                <w:lang w:val="en-CA"/>
              </w:rPr>
              <w:t>mon</w:t>
            </w:r>
          </w:p>
        </w:tc>
      </w:tr>
      <w:tr w:rsidR="000D684B" w:rsidRPr="00386376" w14:paraId="6F34D0C2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358088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7F90D92D" w14:textId="0C93B3E2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1:</w:t>
            </w:r>
            <w:r w:rsidR="00F856FD">
              <w:rPr>
                <w:rFonts w:ascii="Calibri" w:eastAsia="Calibri" w:hAnsi="Calibri" w:cs="Calibri"/>
                <w:lang w:val="en-CA"/>
              </w:rPr>
              <w:t>25</w:t>
            </w:r>
          </w:p>
        </w:tc>
        <w:tc>
          <w:tcPr>
            <w:tcW w:w="6946" w:type="dxa"/>
          </w:tcPr>
          <w:p w14:paraId="72E88DED" w14:textId="064041AC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>Health Authority updates</w:t>
            </w:r>
          </w:p>
          <w:p w14:paraId="4A15240D" w14:textId="457F7C66" w:rsidR="007B4A58" w:rsidRPr="00874DE7" w:rsidRDefault="62147083" w:rsidP="008B5C18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 w:rsidRPr="62147083">
              <w:rPr>
                <w:rFonts w:ascii="Calibri" w:eastAsia="Calibri" w:hAnsi="Calibri" w:cs="Calibri"/>
              </w:rPr>
              <w:t xml:space="preserve">PHSA </w:t>
            </w:r>
            <w:r w:rsidR="005C5759">
              <w:rPr>
                <w:rFonts w:ascii="Calibri" w:eastAsia="Calibri" w:hAnsi="Calibri" w:cs="Calibri"/>
              </w:rPr>
              <w:t>(Heather</w:t>
            </w:r>
            <w:r w:rsidR="007B4A58">
              <w:rPr>
                <w:rFonts w:ascii="Calibri" w:eastAsia="Calibri" w:hAnsi="Calibri" w:cs="Calibri"/>
              </w:rPr>
              <w:t>)</w:t>
            </w:r>
          </w:p>
          <w:p w14:paraId="78814CC7" w14:textId="2D9E5742" w:rsidR="00874DE7" w:rsidRPr="007B4A58" w:rsidRDefault="00874DE7" w:rsidP="008B5C18">
            <w:pPr>
              <w:pStyle w:val="ListParagraph"/>
              <w:numPr>
                <w:ilvl w:val="0"/>
                <w:numId w:val="2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Questions</w:t>
            </w:r>
          </w:p>
          <w:p w14:paraId="4BF179DB" w14:textId="608AF98D" w:rsidR="008D3495" w:rsidRPr="00874DE7" w:rsidRDefault="008D3495" w:rsidP="00874DE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134" w:type="dxa"/>
          </w:tcPr>
          <w:p w14:paraId="70D9D106" w14:textId="2AD10A59" w:rsidR="000D684B" w:rsidRPr="00386376" w:rsidRDefault="0011680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Heather</w:t>
            </w:r>
          </w:p>
        </w:tc>
      </w:tr>
      <w:tr w:rsidR="00B131F0" w:rsidRPr="00386376" w14:paraId="2FB34B19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6416E4" w14:textId="77777777" w:rsidR="00B131F0" w:rsidRPr="00386376" w:rsidRDefault="00B131F0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3FCF0C55" w14:textId="4424C1B4" w:rsidR="00B131F0" w:rsidRPr="00386376" w:rsidRDefault="00A02C8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1:</w:t>
            </w:r>
            <w:r w:rsidR="000C2018">
              <w:rPr>
                <w:rFonts w:ascii="Calibri" w:eastAsia="Calibri" w:hAnsi="Calibri" w:cs="Calibri"/>
                <w:lang w:val="en-CA"/>
              </w:rPr>
              <w:t>35</w:t>
            </w:r>
          </w:p>
        </w:tc>
        <w:tc>
          <w:tcPr>
            <w:tcW w:w="6946" w:type="dxa"/>
          </w:tcPr>
          <w:p w14:paraId="4BB06ADE" w14:textId="317B7C48" w:rsidR="00874DE7" w:rsidRDefault="000C2018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 xml:space="preserve">Harm Reduction – Opportunities and Challenges in 2024 </w:t>
            </w:r>
            <w:proofErr w:type="gramStart"/>
            <w:r>
              <w:rPr>
                <w:rFonts w:ascii="Calibri" w:eastAsia="Calibri" w:hAnsi="Calibri" w:cs="Calibri"/>
                <w:b/>
                <w:lang w:val="en-CA"/>
              </w:rPr>
              <w:t>discussion</w:t>
            </w:r>
            <w:proofErr w:type="gramEnd"/>
          </w:p>
          <w:p w14:paraId="5BABB98C" w14:textId="77777777" w:rsidR="00D85F8C" w:rsidRDefault="00D85F8C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</w:p>
          <w:p w14:paraId="1454F39C" w14:textId="7AB06D1D" w:rsidR="00D85F8C" w:rsidRPr="00D85F8C" w:rsidRDefault="00D85F8C" w:rsidP="00D85F8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D85F8C">
              <w:rPr>
                <w:rFonts w:ascii="Calibri" w:eastAsia="Calibri" w:hAnsi="Calibri" w:cs="Calibri"/>
                <w:bCs/>
                <w:lang w:val="en-CA"/>
              </w:rPr>
              <w:lastRenderedPageBreak/>
              <w:t xml:space="preserve">Includes update on </w:t>
            </w:r>
            <w:r w:rsidRPr="00D85F8C">
              <w:rPr>
                <w:rFonts w:cstheme="minorHAnsi"/>
                <w:bCs/>
                <w:lang w:val="en-CA" w:eastAsia="en-CA"/>
              </w:rPr>
              <w:t>CAP 2 - Impactful provincial policy change work and advocacy re: drug poisoning crisis</w:t>
            </w:r>
            <w:r w:rsidRPr="00D85F8C">
              <w:rPr>
                <w:rFonts w:cstheme="minorHAnsi"/>
                <w:bCs/>
                <w:lang w:val="en-CA" w:eastAsia="en-CA"/>
              </w:rPr>
              <w:t xml:space="preserve"> (PAN)</w:t>
            </w:r>
          </w:p>
          <w:p w14:paraId="0518FB1D" w14:textId="1A126976" w:rsidR="00D85F8C" w:rsidRPr="00386376" w:rsidRDefault="00D85F8C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</w:p>
        </w:tc>
        <w:tc>
          <w:tcPr>
            <w:tcW w:w="1134" w:type="dxa"/>
          </w:tcPr>
          <w:p w14:paraId="2A664008" w14:textId="387291BE" w:rsidR="00B131F0" w:rsidRDefault="00874DE7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lastRenderedPageBreak/>
              <w:t>Blake, Simon</w:t>
            </w:r>
          </w:p>
        </w:tc>
      </w:tr>
      <w:tr w:rsidR="002C4734" w:rsidRPr="00386376" w14:paraId="1D05BFEB" w14:textId="77777777" w:rsidTr="00E141DB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E00F695" w14:textId="77777777" w:rsidR="002C4734" w:rsidRPr="00386376" w:rsidRDefault="002C4734" w:rsidP="002C4734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6600A6F1" w14:textId="2FFAB37D" w:rsidR="002C4734" w:rsidRPr="00386376" w:rsidRDefault="002C4734" w:rsidP="00E141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2:</w:t>
            </w:r>
            <w:r w:rsidR="005D3355">
              <w:rPr>
                <w:rFonts w:ascii="Calibri" w:eastAsia="Calibri" w:hAnsi="Calibri" w:cs="Calibri"/>
                <w:lang w:val="en-CA"/>
              </w:rPr>
              <w:t>15</w:t>
            </w:r>
          </w:p>
        </w:tc>
        <w:tc>
          <w:tcPr>
            <w:tcW w:w="6946" w:type="dxa"/>
          </w:tcPr>
          <w:p w14:paraId="42114C35" w14:textId="77777777" w:rsidR="002C4734" w:rsidRPr="00386376" w:rsidRDefault="002C4734" w:rsidP="00E141D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Cs/>
                <w:lang w:val="en-CA"/>
              </w:rPr>
            </w:pPr>
            <w:r w:rsidRPr="00386376">
              <w:rPr>
                <w:rFonts w:eastAsia="Calibri" w:cstheme="minorHAnsi"/>
                <w:b/>
                <w:lang w:val="en-CA"/>
              </w:rPr>
              <w:t xml:space="preserve">CAP </w:t>
            </w:r>
            <w:r>
              <w:rPr>
                <w:rFonts w:eastAsia="Calibri" w:cstheme="minorHAnsi"/>
                <w:b/>
                <w:lang w:val="en-CA"/>
              </w:rPr>
              <w:t>(Collective Action Plan)</w:t>
            </w:r>
            <w:r w:rsidRPr="00386376">
              <w:rPr>
                <w:rFonts w:eastAsia="Calibri" w:cstheme="minorHAnsi"/>
                <w:b/>
                <w:lang w:val="en-CA"/>
              </w:rPr>
              <w:t xml:space="preserve"> </w:t>
            </w:r>
            <w:r>
              <w:rPr>
                <w:rFonts w:eastAsia="Calibri" w:cstheme="minorHAnsi"/>
                <w:b/>
                <w:lang w:val="en-CA"/>
              </w:rPr>
              <w:t xml:space="preserve">1 </w:t>
            </w:r>
            <w:r w:rsidRPr="00386376">
              <w:rPr>
                <w:rFonts w:eastAsia="Calibri" w:cstheme="minorHAnsi"/>
                <w:bCs/>
                <w:lang w:val="en-CA"/>
              </w:rPr>
              <w:t xml:space="preserve">– </w:t>
            </w:r>
            <w:r w:rsidRPr="00386376">
              <w:rPr>
                <w:rFonts w:eastAsia="Calibri" w:cstheme="minorHAnsi"/>
                <w:b/>
                <w:lang w:val="en-CA"/>
              </w:rPr>
              <w:t xml:space="preserve">PIVOT-led </w:t>
            </w:r>
            <w:proofErr w:type="gramStart"/>
            <w:r w:rsidRPr="00386376">
              <w:rPr>
                <w:rFonts w:eastAsia="Calibri" w:cstheme="minorHAnsi"/>
                <w:b/>
                <w:lang w:val="en-CA"/>
              </w:rPr>
              <w:t>opportunities</w:t>
            </w:r>
            <w:proofErr w:type="gramEnd"/>
          </w:p>
          <w:p w14:paraId="2CA5733C" w14:textId="77777777" w:rsidR="002C4734" w:rsidRPr="00386376" w:rsidRDefault="002C4734" w:rsidP="00E141D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Cs/>
                <w:lang w:val="en-CA" w:eastAsia="en-CA"/>
              </w:rPr>
              <w:t>UPDATE AND ANY ARISING COLLECTIVE ACTION OPPORTUNITIES</w:t>
            </w:r>
          </w:p>
          <w:p w14:paraId="62428070" w14:textId="77777777" w:rsidR="002C4734" w:rsidRPr="00386376" w:rsidRDefault="002C4734" w:rsidP="00E141D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lang w:val="en-CA"/>
              </w:rPr>
            </w:pPr>
          </w:p>
        </w:tc>
        <w:tc>
          <w:tcPr>
            <w:tcW w:w="1134" w:type="dxa"/>
          </w:tcPr>
          <w:p w14:paraId="2C463902" w14:textId="77777777" w:rsidR="002C4734" w:rsidRPr="00386376" w:rsidRDefault="002C4734" w:rsidP="00E141D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>
              <w:rPr>
                <w:rFonts w:eastAsia="Calibri" w:cstheme="minorHAnsi"/>
                <w:lang w:val="en-CA"/>
              </w:rPr>
              <w:t>Eva/ Lindsay</w:t>
            </w:r>
          </w:p>
        </w:tc>
      </w:tr>
      <w:tr w:rsidR="00526261" w:rsidRPr="00386376" w14:paraId="2A3A3644" w14:textId="77777777" w:rsidTr="00E141DB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6939B0F" w14:textId="77777777" w:rsidR="00526261" w:rsidRPr="00386376" w:rsidRDefault="00526261" w:rsidP="00526261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77B0765F" w14:textId="192A42CE" w:rsidR="00526261" w:rsidRPr="00386376" w:rsidRDefault="005D3355" w:rsidP="00E14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</w:t>
            </w:r>
            <w:r w:rsidR="00526261">
              <w:rPr>
                <w:rFonts w:ascii="Calibri" w:eastAsia="Calibri" w:hAnsi="Calibri" w:cs="Calibri"/>
                <w:lang w:val="en-CA"/>
              </w:rPr>
              <w:t>:</w:t>
            </w:r>
            <w:r>
              <w:rPr>
                <w:rFonts w:ascii="Calibri" w:eastAsia="Calibri" w:hAnsi="Calibri" w:cs="Calibri"/>
                <w:lang w:val="en-CA"/>
              </w:rPr>
              <w:t>20</w:t>
            </w:r>
          </w:p>
        </w:tc>
        <w:tc>
          <w:tcPr>
            <w:tcW w:w="6946" w:type="dxa"/>
          </w:tcPr>
          <w:p w14:paraId="47BA183E" w14:textId="77777777" w:rsidR="00526261" w:rsidRPr="00386376" w:rsidRDefault="00526261" w:rsidP="00E14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lang w:val="en-CA"/>
              </w:rPr>
              <w:t xml:space="preserve">PAN </w:t>
            </w:r>
            <w:r>
              <w:rPr>
                <w:rFonts w:ascii="Calibri" w:eastAsia="Calibri" w:hAnsi="Calibri" w:cs="Calibri"/>
                <w:b/>
                <w:lang w:val="en-CA"/>
              </w:rPr>
              <w:t xml:space="preserve">Updates - </w:t>
            </w:r>
            <w:r w:rsidRPr="00386376">
              <w:rPr>
                <w:rFonts w:ascii="Calibri" w:eastAsia="Calibri" w:hAnsi="Calibri" w:cs="Calibri"/>
                <w:b/>
                <w:lang w:val="en-CA"/>
              </w:rPr>
              <w:t>SPARTA Project</w:t>
            </w:r>
            <w:r>
              <w:rPr>
                <w:rFonts w:ascii="Calibri" w:eastAsia="Calibri" w:hAnsi="Calibri" w:cs="Calibri"/>
                <w:b/>
                <w:lang w:val="en-CA"/>
              </w:rPr>
              <w:t>; Self-testing</w:t>
            </w:r>
          </w:p>
        </w:tc>
        <w:tc>
          <w:tcPr>
            <w:tcW w:w="1134" w:type="dxa"/>
          </w:tcPr>
          <w:p w14:paraId="4940D492" w14:textId="77777777" w:rsidR="00526261" w:rsidRPr="00386376" w:rsidRDefault="00526261" w:rsidP="00E14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Janak</w:t>
            </w:r>
          </w:p>
          <w:p w14:paraId="5727BAE8" w14:textId="77777777" w:rsidR="00526261" w:rsidRPr="00386376" w:rsidRDefault="00526261" w:rsidP="00E14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</w:p>
        </w:tc>
      </w:tr>
      <w:tr w:rsidR="00922D6E" w:rsidRPr="00386376" w14:paraId="26567015" w14:textId="77777777" w:rsidTr="009B0956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FFE38E" w14:textId="77777777" w:rsidR="00922D6E" w:rsidRPr="00386376" w:rsidRDefault="00922D6E" w:rsidP="00922D6E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FC972BD" w14:textId="6E5CDD75" w:rsidR="00922D6E" w:rsidRPr="00386376" w:rsidRDefault="00922D6E" w:rsidP="009B09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2:</w:t>
            </w:r>
            <w:r w:rsidR="00F81D49">
              <w:rPr>
                <w:rFonts w:ascii="Calibri" w:eastAsia="Calibri" w:hAnsi="Calibri" w:cs="Calibri"/>
                <w:lang w:val="en-CA"/>
              </w:rPr>
              <w:t>30</w:t>
            </w:r>
          </w:p>
        </w:tc>
        <w:tc>
          <w:tcPr>
            <w:tcW w:w="6946" w:type="dxa"/>
          </w:tcPr>
          <w:p w14:paraId="0E438053" w14:textId="78D7165C" w:rsidR="00922D6E" w:rsidRPr="00386376" w:rsidRDefault="00922D6E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b/>
                <w:lang w:val="en-CA"/>
              </w:rPr>
            </w:pPr>
            <w:r w:rsidRPr="00386376">
              <w:rPr>
                <w:rFonts w:eastAsia="Calibri" w:cstheme="minorHAnsi"/>
                <w:b/>
                <w:lang w:val="en-CA"/>
              </w:rPr>
              <w:t>Break</w:t>
            </w:r>
            <w:r>
              <w:rPr>
                <w:rFonts w:eastAsia="Calibri" w:cstheme="minorHAnsi"/>
                <w:b/>
                <w:lang w:val="en-CA"/>
              </w:rPr>
              <w:t xml:space="preserve"> </w:t>
            </w:r>
            <w:r w:rsidR="00F617CE">
              <w:rPr>
                <w:rFonts w:eastAsia="Calibri" w:cstheme="minorHAnsi"/>
                <w:b/>
                <w:lang w:val="en-CA"/>
              </w:rPr>
              <w:t xml:space="preserve">- </w:t>
            </w:r>
            <w:r>
              <w:rPr>
                <w:rFonts w:eastAsia="Calibri" w:cstheme="minorHAnsi"/>
                <w:b/>
                <w:lang w:val="en-CA"/>
              </w:rPr>
              <w:t>Plus</w:t>
            </w:r>
            <w:r w:rsidR="00D85F8C">
              <w:rPr>
                <w:rFonts w:eastAsia="Calibri" w:cstheme="minorHAnsi"/>
                <w:b/>
                <w:lang w:val="en-CA"/>
              </w:rPr>
              <w:t xml:space="preserve"> Leap Day Quiz</w:t>
            </w:r>
          </w:p>
          <w:p w14:paraId="4E9EA474" w14:textId="77777777" w:rsidR="00922D6E" w:rsidRPr="00386376" w:rsidRDefault="00922D6E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lang w:val="en-CA" w:eastAsia="en-CA"/>
              </w:rPr>
            </w:pPr>
          </w:p>
        </w:tc>
        <w:tc>
          <w:tcPr>
            <w:tcW w:w="1134" w:type="dxa"/>
          </w:tcPr>
          <w:p w14:paraId="3717C7BD" w14:textId="77777777" w:rsidR="00922D6E" w:rsidRPr="00386376" w:rsidRDefault="00922D6E" w:rsidP="009B095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>
              <w:rPr>
                <w:rFonts w:eastAsia="Calibri" w:cstheme="minorHAnsi"/>
                <w:lang w:val="en-CA"/>
              </w:rPr>
              <w:t>Simon</w:t>
            </w:r>
          </w:p>
        </w:tc>
      </w:tr>
      <w:tr w:rsidR="0079087A" w:rsidRPr="00386376" w14:paraId="287984BF" w14:textId="77777777" w:rsidTr="009B0956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704" w:type="dxa"/>
          </w:tcPr>
          <w:p w14:paraId="27A205DD" w14:textId="77777777" w:rsidR="0079087A" w:rsidRPr="00386376" w:rsidRDefault="0079087A" w:rsidP="000F72E9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0DC7C18F" w14:textId="393898EA" w:rsidR="0079087A" w:rsidRDefault="00F81D49" w:rsidP="009B0956">
            <w:pPr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2</w:t>
            </w:r>
            <w:r w:rsidR="007D7306">
              <w:rPr>
                <w:rFonts w:ascii="Calibri" w:eastAsia="Calibri" w:hAnsi="Calibri" w:cs="Calibri"/>
                <w:lang w:val="en-CA"/>
              </w:rPr>
              <w:t>:</w:t>
            </w:r>
            <w:r>
              <w:rPr>
                <w:rFonts w:ascii="Calibri" w:eastAsia="Calibri" w:hAnsi="Calibri" w:cs="Calibri"/>
                <w:lang w:val="en-CA"/>
              </w:rPr>
              <w:t>45</w:t>
            </w:r>
          </w:p>
        </w:tc>
        <w:tc>
          <w:tcPr>
            <w:tcW w:w="6946" w:type="dxa"/>
          </w:tcPr>
          <w:p w14:paraId="68413F27" w14:textId="77777777" w:rsidR="0079087A" w:rsidRDefault="0079087A" w:rsidP="009B0956">
            <w:pPr>
              <w:contextualSpacing/>
              <w:rPr>
                <w:rFonts w:eastAsia="Calibri" w:cstheme="minorHAnsi"/>
                <w:b/>
                <w:lang w:val="en-CA"/>
              </w:rPr>
            </w:pPr>
            <w:r>
              <w:rPr>
                <w:rFonts w:eastAsia="Calibri" w:cstheme="minorHAnsi"/>
                <w:b/>
                <w:lang w:val="en-CA"/>
              </w:rPr>
              <w:t>Community Update (Round) + Collaboration opportunities</w:t>
            </w:r>
          </w:p>
          <w:p w14:paraId="43594F5C" w14:textId="15BC13E9" w:rsidR="00410474" w:rsidRPr="00386376" w:rsidRDefault="00410474" w:rsidP="009B0956">
            <w:pPr>
              <w:contextualSpacing/>
              <w:rPr>
                <w:rFonts w:eastAsia="Calibri" w:cstheme="minorHAnsi"/>
                <w:b/>
                <w:lang w:val="en-CA"/>
              </w:rPr>
            </w:pPr>
          </w:p>
        </w:tc>
        <w:tc>
          <w:tcPr>
            <w:tcW w:w="1134" w:type="dxa"/>
          </w:tcPr>
          <w:p w14:paraId="5446500A" w14:textId="77777777" w:rsidR="0079087A" w:rsidRDefault="0079087A" w:rsidP="009B0956">
            <w:pPr>
              <w:contextualSpacing/>
              <w:rPr>
                <w:rFonts w:eastAsia="Calibri" w:cstheme="minorHAnsi"/>
                <w:lang w:val="en-CA"/>
              </w:rPr>
            </w:pPr>
          </w:p>
        </w:tc>
      </w:tr>
      <w:tr w:rsidR="002C4734" w:rsidRPr="00386376" w14:paraId="785CB1A6" w14:textId="77777777" w:rsidTr="00E141DB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035B0B8" w14:textId="77777777" w:rsidR="002C4734" w:rsidRPr="00386376" w:rsidRDefault="002C4734" w:rsidP="002C4734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66C94FA5" w14:textId="7EF4619D" w:rsidR="002C4734" w:rsidRPr="00386376" w:rsidRDefault="00F81D49" w:rsidP="00E141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</w:t>
            </w:r>
            <w:r w:rsidR="002C4734">
              <w:rPr>
                <w:rFonts w:ascii="Calibri" w:eastAsia="Calibri" w:hAnsi="Calibri" w:cs="Calibri"/>
                <w:lang w:val="en-CA"/>
              </w:rPr>
              <w:t>:</w:t>
            </w:r>
            <w:r>
              <w:rPr>
                <w:rFonts w:ascii="Calibri" w:eastAsia="Calibri" w:hAnsi="Calibri" w:cs="Calibri"/>
                <w:lang w:val="en-CA"/>
              </w:rPr>
              <w:t>1</w:t>
            </w:r>
            <w:r w:rsidR="002C4734"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946" w:type="dxa"/>
          </w:tcPr>
          <w:p w14:paraId="54014DBF" w14:textId="77777777" w:rsidR="002C4734" w:rsidRDefault="002C4734" w:rsidP="00E141D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CAP 3</w:t>
            </w:r>
            <w:r w:rsidRPr="00386376">
              <w:rPr>
                <w:rFonts w:cstheme="minorHAnsi"/>
                <w:bCs/>
                <w:lang w:val="en-CA" w:eastAsia="en-CA"/>
              </w:rPr>
              <w:t xml:space="preserve"> </w:t>
            </w:r>
            <w:r w:rsidRPr="00386376">
              <w:rPr>
                <w:rFonts w:cstheme="minorHAnsi"/>
                <w:b/>
                <w:lang w:val="en-CA" w:eastAsia="en-CA"/>
              </w:rPr>
              <w:t xml:space="preserve">- </w:t>
            </w:r>
            <w:r w:rsidRPr="008C33F6">
              <w:rPr>
                <w:rFonts w:cstheme="minorHAnsi"/>
                <w:b/>
                <w:lang w:val="en-CA" w:eastAsia="en-CA"/>
              </w:rPr>
              <w:t xml:space="preserve">Guiding principles, policies and practices for employers to engage PWLLE in community-based </w:t>
            </w:r>
            <w:proofErr w:type="gramStart"/>
            <w:r w:rsidRPr="008C33F6">
              <w:rPr>
                <w:rFonts w:cstheme="minorHAnsi"/>
                <w:b/>
                <w:lang w:val="en-CA" w:eastAsia="en-CA"/>
              </w:rPr>
              <w:t>organizations</w:t>
            </w:r>
            <w:proofErr w:type="gramEnd"/>
          </w:p>
          <w:p w14:paraId="51108C4D" w14:textId="77777777" w:rsidR="002C4734" w:rsidRDefault="002C4734" w:rsidP="002C4734">
            <w:pPr>
              <w:pStyle w:val="ListParagraph"/>
              <w:numPr>
                <w:ilvl w:val="0"/>
                <w:numId w:val="3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 w:rsidRPr="008D3495">
              <w:rPr>
                <w:bCs/>
                <w:lang w:eastAsia="en-CA"/>
              </w:rPr>
              <w:t>PROJECT UPDATE</w:t>
            </w:r>
            <w:r>
              <w:rPr>
                <w:bCs/>
                <w:lang w:eastAsia="en-CA"/>
              </w:rPr>
              <w:t xml:space="preserve"> </w:t>
            </w:r>
          </w:p>
          <w:p w14:paraId="02E33FBE" w14:textId="77777777" w:rsidR="002C4734" w:rsidRPr="00406BCC" w:rsidRDefault="002C4734" w:rsidP="002C4734">
            <w:pPr>
              <w:pStyle w:val="ListParagraph"/>
              <w:numPr>
                <w:ilvl w:val="0"/>
                <w:numId w:val="3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Next steps for team</w:t>
            </w:r>
          </w:p>
          <w:p w14:paraId="6311005D" w14:textId="77777777" w:rsidR="002C4734" w:rsidRDefault="002C4734" w:rsidP="002C4734">
            <w:pPr>
              <w:pStyle w:val="ListParagraph"/>
              <w:numPr>
                <w:ilvl w:val="1"/>
                <w:numId w:val="3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Review by CIN and peers (By March 8</w:t>
            </w:r>
            <w:r w:rsidRPr="00E32EC7">
              <w:rPr>
                <w:bCs/>
                <w:vertAlign w:val="superscript"/>
                <w:lang w:eastAsia="en-CA"/>
              </w:rPr>
              <w:t>th</w:t>
            </w:r>
            <w:r>
              <w:rPr>
                <w:bCs/>
                <w:lang w:eastAsia="en-CA"/>
              </w:rPr>
              <w:t>)</w:t>
            </w:r>
          </w:p>
          <w:p w14:paraId="1E47CD4D" w14:textId="77777777" w:rsidR="002C4734" w:rsidRPr="00A665EE" w:rsidRDefault="002C4734" w:rsidP="002C4734">
            <w:pPr>
              <w:pStyle w:val="ListParagraph"/>
              <w:numPr>
                <w:ilvl w:val="1"/>
                <w:numId w:val="3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Finalization of resources</w:t>
            </w:r>
          </w:p>
          <w:p w14:paraId="439BC177" w14:textId="77777777" w:rsidR="002C4734" w:rsidRPr="006811A4" w:rsidRDefault="002C4734" w:rsidP="002C4734">
            <w:pPr>
              <w:pStyle w:val="ListParagraph"/>
              <w:numPr>
                <w:ilvl w:val="1"/>
                <w:numId w:val="3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CA"/>
              </w:rPr>
            </w:pPr>
            <w:r>
              <w:rPr>
                <w:bCs/>
                <w:lang w:eastAsia="en-CA"/>
              </w:rPr>
              <w:t>Knowledge mobilization</w:t>
            </w:r>
          </w:p>
          <w:p w14:paraId="4959B870" w14:textId="77777777" w:rsidR="002C4734" w:rsidRPr="00386376" w:rsidRDefault="002C4734" w:rsidP="00E141D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lang w:val="en-CA" w:eastAsia="en-CA"/>
              </w:rPr>
            </w:pPr>
          </w:p>
        </w:tc>
        <w:tc>
          <w:tcPr>
            <w:tcW w:w="1134" w:type="dxa"/>
          </w:tcPr>
          <w:p w14:paraId="12058219" w14:textId="77777777" w:rsidR="002C4734" w:rsidRPr="00386376" w:rsidRDefault="002C4734" w:rsidP="00E141D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  <w:r>
              <w:rPr>
                <w:rFonts w:ascii="Calibri" w:eastAsia="Calibri" w:hAnsi="Calibri" w:cs="Calibri"/>
                <w:lang w:val="en-CA"/>
              </w:rPr>
              <w:t>/ Janak</w:t>
            </w:r>
          </w:p>
        </w:tc>
      </w:tr>
      <w:tr w:rsidR="00607AC2" w:rsidRPr="00386376" w14:paraId="72ECD1C5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A03EB4" w14:textId="77777777" w:rsidR="00607AC2" w:rsidRPr="00386376" w:rsidRDefault="00607AC2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30925F26" w14:textId="46302631" w:rsidR="00607AC2" w:rsidRDefault="006C3F71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</w:t>
            </w:r>
            <w:r w:rsidR="00067293">
              <w:rPr>
                <w:rFonts w:ascii="Calibri" w:eastAsia="Calibri" w:hAnsi="Calibri" w:cs="Calibri"/>
                <w:lang w:val="en-CA"/>
              </w:rPr>
              <w:t>:</w:t>
            </w:r>
            <w:r w:rsidR="007D7306">
              <w:rPr>
                <w:rFonts w:ascii="Calibri" w:eastAsia="Calibri" w:hAnsi="Calibri" w:cs="Calibri"/>
                <w:lang w:val="en-CA"/>
              </w:rPr>
              <w:t>35</w:t>
            </w:r>
          </w:p>
        </w:tc>
        <w:tc>
          <w:tcPr>
            <w:tcW w:w="6946" w:type="dxa"/>
          </w:tcPr>
          <w:p w14:paraId="7A5913E3" w14:textId="3B8B3A23" w:rsidR="00607AC2" w:rsidRPr="00386376" w:rsidRDefault="00FD5C2C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n-CA"/>
              </w:rPr>
            </w:pPr>
            <w:r>
              <w:rPr>
                <w:rFonts w:ascii="Calibri" w:eastAsia="Calibri" w:hAnsi="Calibri" w:cs="Calibri"/>
                <w:b/>
                <w:lang w:val="en-CA"/>
              </w:rPr>
              <w:t>Final CIN survey update</w:t>
            </w:r>
          </w:p>
        </w:tc>
        <w:tc>
          <w:tcPr>
            <w:tcW w:w="1134" w:type="dxa"/>
          </w:tcPr>
          <w:p w14:paraId="1BBB03FA" w14:textId="77777777" w:rsidR="00607AC2" w:rsidRDefault="00374653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Janak</w:t>
            </w:r>
          </w:p>
          <w:p w14:paraId="465CD88F" w14:textId="0EA6691A" w:rsidR="007064F5" w:rsidRPr="00386376" w:rsidRDefault="007064F5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</w:p>
        </w:tc>
      </w:tr>
      <w:tr w:rsidR="002C4734" w:rsidRPr="00386376" w14:paraId="48968741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426674" w14:textId="77777777" w:rsidR="00845AC3" w:rsidRPr="00386376" w:rsidRDefault="00845AC3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F6144A9" w14:textId="5FC6DC64" w:rsidR="00845AC3" w:rsidRPr="00386376" w:rsidRDefault="003B5604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3:4</w:t>
            </w:r>
            <w:r w:rsidR="006C3F71">
              <w:rPr>
                <w:rFonts w:ascii="Calibri" w:eastAsia="Calibri" w:hAnsi="Calibri" w:cs="Calibri"/>
                <w:lang w:val="en-CA"/>
              </w:rPr>
              <w:t>0</w:t>
            </w:r>
          </w:p>
        </w:tc>
        <w:tc>
          <w:tcPr>
            <w:tcW w:w="6946" w:type="dxa"/>
          </w:tcPr>
          <w:p w14:paraId="2A9E4D4B" w14:textId="77777777" w:rsidR="00845AC3" w:rsidRPr="00386376" w:rsidRDefault="00845AC3" w:rsidP="00C0777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  <w:r w:rsidRPr="00386376">
              <w:rPr>
                <w:rFonts w:cstheme="minorHAnsi"/>
                <w:b/>
                <w:lang w:val="en-CA" w:eastAsia="en-CA"/>
              </w:rPr>
              <w:t>Any Other Business</w:t>
            </w:r>
          </w:p>
          <w:p w14:paraId="7193DD09" w14:textId="7708E0A0" w:rsidR="00887EDE" w:rsidRPr="00386376" w:rsidRDefault="00887EDE" w:rsidP="00C0777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CA" w:eastAsia="en-CA"/>
              </w:rPr>
            </w:pPr>
          </w:p>
        </w:tc>
        <w:tc>
          <w:tcPr>
            <w:tcW w:w="1134" w:type="dxa"/>
          </w:tcPr>
          <w:p w14:paraId="509393B6" w14:textId="58531F48" w:rsidR="00845AC3" w:rsidRPr="00386376" w:rsidRDefault="00845AC3" w:rsidP="00D07B04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DD3ED2" w:rsidRPr="00386376" w14:paraId="6585A886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E1029D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002DEE99" w14:textId="17761C44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3:</w:t>
            </w:r>
            <w:r w:rsidR="004A1B76">
              <w:rPr>
                <w:rFonts w:ascii="Calibri" w:eastAsia="Calibri" w:hAnsi="Calibri" w:cs="Calibri"/>
                <w:lang w:val="en-CA"/>
              </w:rPr>
              <w:t>45</w:t>
            </w:r>
          </w:p>
        </w:tc>
        <w:tc>
          <w:tcPr>
            <w:tcW w:w="6946" w:type="dxa"/>
          </w:tcPr>
          <w:p w14:paraId="01AA979A" w14:textId="709441E5" w:rsidR="00DD74CB" w:rsidRDefault="009203C4" w:rsidP="004F3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b/>
                <w:bCs/>
                <w:lang w:val="en-CA"/>
              </w:rPr>
              <w:t>N</w:t>
            </w:r>
            <w:r w:rsidR="000D684B" w:rsidRPr="00386376">
              <w:rPr>
                <w:rFonts w:ascii="Calibri" w:eastAsia="Calibri" w:hAnsi="Calibri" w:cs="Calibri"/>
                <w:b/>
                <w:bCs/>
                <w:lang w:val="en-CA"/>
              </w:rPr>
              <w:t>ext meeting</w:t>
            </w:r>
            <w:r>
              <w:rPr>
                <w:rFonts w:ascii="Calibri" w:eastAsia="Calibri" w:hAnsi="Calibri" w:cs="Calibri"/>
                <w:b/>
                <w:bCs/>
                <w:lang w:val="en-CA"/>
              </w:rPr>
              <w:t>s</w:t>
            </w:r>
            <w:r w:rsidR="000D684B" w:rsidRPr="00386376">
              <w:rPr>
                <w:rFonts w:ascii="Calibri" w:eastAsia="Calibri" w:hAnsi="Calibri" w:cs="Calibri"/>
                <w:lang w:val="en-CA"/>
              </w:rPr>
              <w:t xml:space="preserve"> –</w:t>
            </w:r>
            <w:r w:rsidR="000314AE">
              <w:rPr>
                <w:rFonts w:ascii="Calibri" w:eastAsia="Calibri" w:hAnsi="Calibri" w:cs="Calibri"/>
                <w:lang w:val="en-CA"/>
              </w:rPr>
              <w:t xml:space="preserve"> </w:t>
            </w:r>
            <w:r>
              <w:rPr>
                <w:rFonts w:ascii="Calibri" w:eastAsia="Calibri" w:hAnsi="Calibri" w:cs="Calibri"/>
                <w:lang w:val="en-CA"/>
              </w:rPr>
              <w:t xml:space="preserve">set date for final meetings in </w:t>
            </w:r>
            <w:r w:rsidR="00314434">
              <w:rPr>
                <w:rFonts w:ascii="Calibri" w:eastAsia="Calibri" w:hAnsi="Calibri" w:cs="Calibri"/>
                <w:lang w:val="en-CA"/>
              </w:rPr>
              <w:t>June</w:t>
            </w:r>
            <w:r w:rsidR="005B79EF">
              <w:rPr>
                <w:rFonts w:ascii="Calibri" w:eastAsia="Calibri" w:hAnsi="Calibri" w:cs="Calibri"/>
                <w:lang w:val="en-CA"/>
              </w:rPr>
              <w:t xml:space="preserve"> (13?)</w:t>
            </w:r>
            <w:r w:rsidR="001A475C">
              <w:rPr>
                <w:rFonts w:ascii="Calibri" w:eastAsia="Calibri" w:hAnsi="Calibri" w:cs="Calibri"/>
                <w:lang w:val="en-CA"/>
              </w:rPr>
              <w:t xml:space="preserve"> including </w:t>
            </w:r>
            <w:r w:rsidR="00C10F3A">
              <w:rPr>
                <w:rFonts w:ascii="Calibri" w:eastAsia="Calibri" w:hAnsi="Calibri" w:cs="Calibri"/>
                <w:lang w:val="en-CA"/>
              </w:rPr>
              <w:t xml:space="preserve">Hep C and </w:t>
            </w:r>
            <w:r w:rsidR="00314434">
              <w:rPr>
                <w:rFonts w:ascii="Calibri" w:eastAsia="Calibri" w:hAnsi="Calibri" w:cs="Calibri"/>
                <w:lang w:val="en-CA"/>
              </w:rPr>
              <w:t>Test Now presentation</w:t>
            </w:r>
            <w:r w:rsidR="007064F5">
              <w:rPr>
                <w:rFonts w:ascii="Calibri" w:eastAsia="Calibri" w:hAnsi="Calibri" w:cs="Calibri"/>
                <w:lang w:val="en-CA"/>
              </w:rPr>
              <w:t>.</w:t>
            </w:r>
          </w:p>
          <w:p w14:paraId="7D27017A" w14:textId="74EA566D" w:rsidR="004F3F47" w:rsidRPr="00386376" w:rsidRDefault="004F3F47" w:rsidP="004F3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1134" w:type="dxa"/>
          </w:tcPr>
          <w:p w14:paraId="5C70915E" w14:textId="39CAAF8A" w:rsidR="000D684B" w:rsidRPr="00386376" w:rsidRDefault="00076B52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Simon</w:t>
            </w:r>
          </w:p>
        </w:tc>
      </w:tr>
      <w:tr w:rsidR="002C4734" w:rsidRPr="00386376" w14:paraId="77D256E4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39F13AA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</w:tcPr>
          <w:p w14:paraId="18C24BAF" w14:textId="3B368822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3:</w:t>
            </w:r>
            <w:r w:rsidR="00B059CE" w:rsidRPr="00386376">
              <w:rPr>
                <w:rFonts w:ascii="Calibri" w:eastAsia="Calibri" w:hAnsi="Calibri" w:cs="Calibri"/>
                <w:lang w:val="en-CA"/>
              </w:rPr>
              <w:t>5</w:t>
            </w:r>
            <w:r w:rsidRPr="00386376">
              <w:rPr>
                <w:rFonts w:ascii="Calibri" w:eastAsia="Calibri" w:hAnsi="Calibri" w:cs="Calibri"/>
                <w:lang w:val="en-CA"/>
              </w:rPr>
              <w:t>5</w:t>
            </w:r>
          </w:p>
        </w:tc>
        <w:tc>
          <w:tcPr>
            <w:tcW w:w="6946" w:type="dxa"/>
          </w:tcPr>
          <w:p w14:paraId="4A1B2E1A" w14:textId="77777777" w:rsidR="000D684B" w:rsidRPr="00386376" w:rsidRDefault="000D684B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bCs/>
                <w:lang w:val="en-CA"/>
              </w:rPr>
              <w:t>Check Out</w:t>
            </w:r>
          </w:p>
          <w:p w14:paraId="70DE33C4" w14:textId="1B8B4D24" w:rsidR="00887EDE" w:rsidRPr="00386376" w:rsidRDefault="00887EDE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</w:tc>
        <w:tc>
          <w:tcPr>
            <w:tcW w:w="1134" w:type="dxa"/>
          </w:tcPr>
          <w:p w14:paraId="1774D314" w14:textId="426F88A9" w:rsidR="000D684B" w:rsidRPr="00386376" w:rsidRDefault="001A475C" w:rsidP="00D07B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>
              <w:rPr>
                <w:rFonts w:ascii="Calibri" w:eastAsia="Calibri" w:hAnsi="Calibri" w:cs="Calibri"/>
                <w:lang w:val="en-CA"/>
              </w:rPr>
              <w:t>Eva</w:t>
            </w:r>
          </w:p>
        </w:tc>
      </w:tr>
      <w:tr w:rsidR="00DD3ED2" w:rsidRPr="00386376" w14:paraId="42F6BA76" w14:textId="77777777" w:rsidTr="001D29C2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B5C649C" w14:textId="77777777" w:rsidR="000D684B" w:rsidRPr="00386376" w:rsidRDefault="000D684B" w:rsidP="000D684B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Calibri" w:eastAsia="Calibri" w:hAnsi="Calibri" w:cs="Calibri"/>
                <w:lang w:val="en-CA"/>
              </w:rPr>
            </w:pPr>
          </w:p>
        </w:tc>
        <w:tc>
          <w:tcPr>
            <w:tcW w:w="709" w:type="dxa"/>
            <w:hideMark/>
          </w:tcPr>
          <w:p w14:paraId="028C9136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4:00</w:t>
            </w:r>
          </w:p>
        </w:tc>
        <w:tc>
          <w:tcPr>
            <w:tcW w:w="6946" w:type="dxa"/>
            <w:hideMark/>
          </w:tcPr>
          <w:p w14:paraId="7EC8C3B5" w14:textId="77777777" w:rsidR="000D684B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  <w:r w:rsidRPr="00386376">
              <w:rPr>
                <w:rFonts w:ascii="Calibri" w:eastAsia="Calibri" w:hAnsi="Calibri" w:cs="Calibri"/>
                <w:b/>
                <w:bCs/>
                <w:lang w:val="en-CA"/>
              </w:rPr>
              <w:t>Adjourn</w:t>
            </w:r>
          </w:p>
          <w:p w14:paraId="2C34A66F" w14:textId="77777777" w:rsidR="00CA619D" w:rsidRPr="00386376" w:rsidRDefault="00CA619D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  <w:p w14:paraId="65AB849B" w14:textId="0FC474FD" w:rsidR="00887EDE" w:rsidRPr="00386376" w:rsidRDefault="00887EDE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lang w:val="en-CA"/>
              </w:rPr>
            </w:pPr>
          </w:p>
        </w:tc>
        <w:tc>
          <w:tcPr>
            <w:tcW w:w="1134" w:type="dxa"/>
          </w:tcPr>
          <w:p w14:paraId="000B0CCD" w14:textId="77777777" w:rsidR="000D684B" w:rsidRPr="00386376" w:rsidRDefault="000D684B" w:rsidP="00D07B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n-CA"/>
              </w:rPr>
            </w:pPr>
            <w:r w:rsidRPr="00386376">
              <w:rPr>
                <w:rFonts w:ascii="Calibri" w:eastAsia="Calibri" w:hAnsi="Calibri" w:cs="Calibri"/>
                <w:lang w:val="en-CA"/>
              </w:rPr>
              <w:t>-</w:t>
            </w:r>
          </w:p>
        </w:tc>
      </w:tr>
    </w:tbl>
    <w:p w14:paraId="443BD3C4" w14:textId="77777777" w:rsidR="002B019A" w:rsidRPr="00386376" w:rsidRDefault="002B019A" w:rsidP="002B019A">
      <w:pPr>
        <w:rPr>
          <w:lang w:val="en-CA"/>
        </w:rPr>
      </w:pPr>
    </w:p>
    <w:sectPr w:rsidR="002B019A" w:rsidRPr="00386376" w:rsidSect="0069156E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2090" w:right="1440" w:bottom="1440" w:left="1440" w:header="720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BFC6C" w14:textId="77777777" w:rsidR="0069156E" w:rsidRDefault="0069156E" w:rsidP="00F31AC8">
      <w:r>
        <w:separator/>
      </w:r>
    </w:p>
  </w:endnote>
  <w:endnote w:type="continuationSeparator" w:id="0">
    <w:p w14:paraId="6B2B2CE2" w14:textId="77777777" w:rsidR="0069156E" w:rsidRDefault="0069156E" w:rsidP="00F31AC8">
      <w:r>
        <w:continuationSeparator/>
      </w:r>
    </w:p>
  </w:endnote>
  <w:endnote w:type="continuationNotice" w:id="1">
    <w:p w14:paraId="4410D45C" w14:textId="77777777" w:rsidR="0069156E" w:rsidRDefault="006915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4508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EB28C" w14:textId="77777777" w:rsidR="00762431" w:rsidRDefault="00762431" w:rsidP="00F31AC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6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445D49" w14:textId="77777777" w:rsidR="00762431" w:rsidRDefault="00762431" w:rsidP="00F31A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8D43" w14:textId="77777777" w:rsidR="007A288C" w:rsidRPr="006516E9" w:rsidRDefault="007A288C" w:rsidP="00F31AC8">
    <w:pPr>
      <w:pStyle w:val="Footer"/>
      <w:rPr>
        <w:i/>
        <w:iCs/>
      </w:rPr>
    </w:pPr>
    <w:r w:rsidRPr="006516E9">
      <w:rPr>
        <w:i/>
        <w:iCs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DCD3E0C" wp14:editId="35D21A84">
              <wp:simplePos x="0" y="0"/>
              <wp:positionH relativeFrom="margin">
                <wp:align>right</wp:align>
              </wp:positionH>
              <wp:positionV relativeFrom="paragraph">
                <wp:posOffset>-146685</wp:posOffset>
              </wp:positionV>
              <wp:extent cx="59436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>
          <w:pict>
            <v:line id="Straight Connector 2" style="position:absolute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bfbfbf [2412]" from="416.8pt,-11.55pt" to="884.8pt,-11.55pt" w14:anchorId="4C31EB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">
              <w10:wrap anchorx="margin"/>
            </v:line>
          </w:pict>
        </mc:Fallback>
      </mc:AlternateContent>
    </w:r>
    <w:r w:rsidRPr="006516E9">
      <w:rPr>
        <w:i/>
        <w:iCs/>
      </w:rPr>
      <w:t>Strengthening BC’s collective action on HIV, hepatitis C, and harm reduction.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F7C66" w14:textId="77777777" w:rsidR="0069156E" w:rsidRDefault="0069156E" w:rsidP="00F31AC8">
      <w:r>
        <w:separator/>
      </w:r>
    </w:p>
  </w:footnote>
  <w:footnote w:type="continuationSeparator" w:id="0">
    <w:p w14:paraId="1998B6AB" w14:textId="77777777" w:rsidR="0069156E" w:rsidRDefault="0069156E" w:rsidP="00F31AC8">
      <w:r>
        <w:continuationSeparator/>
      </w:r>
    </w:p>
  </w:footnote>
  <w:footnote w:type="continuationNotice" w:id="1">
    <w:p w14:paraId="4A956185" w14:textId="77777777" w:rsidR="0069156E" w:rsidRDefault="006915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442BC" w14:textId="77777777" w:rsidR="00F24E6B" w:rsidRDefault="00F24E6B" w:rsidP="00F31AC8">
    <w:pPr>
      <w:pStyle w:val="Header"/>
    </w:pPr>
  </w:p>
  <w:p w14:paraId="3901036F" w14:textId="77777777" w:rsidR="00F24E6B" w:rsidRDefault="00F24E6B" w:rsidP="00F31A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B32F" w14:textId="77777777" w:rsidR="00244082" w:rsidRPr="00250732" w:rsidRDefault="00250732" w:rsidP="00F31AC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D88B62" wp14:editId="5868212A">
          <wp:simplePos x="914400" y="457200"/>
          <wp:positionH relativeFrom="page">
            <wp:align>left</wp:align>
          </wp:positionH>
          <wp:positionV relativeFrom="page">
            <wp:align>top</wp:align>
          </wp:positionV>
          <wp:extent cx="7772400" cy="1371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2727"/>
    <w:multiLevelType w:val="hybridMultilevel"/>
    <w:tmpl w:val="5406E5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A4C"/>
    <w:multiLevelType w:val="hybridMultilevel"/>
    <w:tmpl w:val="ADD2F8CA"/>
    <w:lvl w:ilvl="0" w:tplc="10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0B7113E8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" w15:restartNumberingAfterBreak="0">
    <w:nsid w:val="0FEF74BD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" w15:restartNumberingAfterBreak="0">
    <w:nsid w:val="13A30D3F"/>
    <w:multiLevelType w:val="hybridMultilevel"/>
    <w:tmpl w:val="392CA8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AB5DE0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6" w15:restartNumberingAfterBreak="0">
    <w:nsid w:val="1BFD7637"/>
    <w:multiLevelType w:val="hybridMultilevel"/>
    <w:tmpl w:val="C908C9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65362"/>
    <w:multiLevelType w:val="hybridMultilevel"/>
    <w:tmpl w:val="91B8AFB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1F30C9"/>
    <w:multiLevelType w:val="hybridMultilevel"/>
    <w:tmpl w:val="7FAEB8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D00F3"/>
    <w:multiLevelType w:val="hybridMultilevel"/>
    <w:tmpl w:val="8214BEDE"/>
    <w:lvl w:ilvl="0" w:tplc="10090019">
      <w:start w:val="1"/>
      <w:numFmt w:val="lowerLetter"/>
      <w:pStyle w:val="ListParagraph"/>
      <w:lvlText w:val="%1."/>
      <w:lvlJc w:val="left"/>
      <w:pPr>
        <w:ind w:left="805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0" w15:restartNumberingAfterBreak="0">
    <w:nsid w:val="2ECF6607"/>
    <w:multiLevelType w:val="hybridMultilevel"/>
    <w:tmpl w:val="671052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F1784"/>
    <w:multiLevelType w:val="hybridMultilevel"/>
    <w:tmpl w:val="F3D609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396E76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3" w15:restartNumberingAfterBreak="0">
    <w:nsid w:val="3FD926A8"/>
    <w:multiLevelType w:val="hybridMultilevel"/>
    <w:tmpl w:val="7AAEF5F0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>
      <w:start w:val="1"/>
      <w:numFmt w:val="lowerRoman"/>
      <w:lvlText w:val="%3."/>
      <w:lvlJc w:val="right"/>
      <w:pPr>
        <w:ind w:left="2880" w:hanging="180"/>
      </w:pPr>
    </w:lvl>
    <w:lvl w:ilvl="3" w:tplc="1009000F">
      <w:start w:val="1"/>
      <w:numFmt w:val="decimal"/>
      <w:lvlText w:val="%4."/>
      <w:lvlJc w:val="left"/>
      <w:pPr>
        <w:ind w:left="3600" w:hanging="360"/>
      </w:pPr>
    </w:lvl>
    <w:lvl w:ilvl="4" w:tplc="10090019">
      <w:start w:val="1"/>
      <w:numFmt w:val="lowerLetter"/>
      <w:lvlText w:val="%5."/>
      <w:lvlJc w:val="left"/>
      <w:pPr>
        <w:ind w:left="4320" w:hanging="360"/>
      </w:pPr>
    </w:lvl>
    <w:lvl w:ilvl="5" w:tplc="1009001B">
      <w:start w:val="1"/>
      <w:numFmt w:val="lowerRoman"/>
      <w:lvlText w:val="%6."/>
      <w:lvlJc w:val="right"/>
      <w:pPr>
        <w:ind w:left="5040" w:hanging="180"/>
      </w:pPr>
    </w:lvl>
    <w:lvl w:ilvl="6" w:tplc="1009000F">
      <w:start w:val="1"/>
      <w:numFmt w:val="decimal"/>
      <w:lvlText w:val="%7."/>
      <w:lvlJc w:val="left"/>
      <w:pPr>
        <w:ind w:left="5760" w:hanging="360"/>
      </w:pPr>
    </w:lvl>
    <w:lvl w:ilvl="7" w:tplc="10090019">
      <w:start w:val="1"/>
      <w:numFmt w:val="lowerLetter"/>
      <w:lvlText w:val="%8."/>
      <w:lvlJc w:val="left"/>
      <w:pPr>
        <w:ind w:left="6480" w:hanging="360"/>
      </w:pPr>
    </w:lvl>
    <w:lvl w:ilvl="8" w:tplc="10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6F10BC"/>
    <w:multiLevelType w:val="hybridMultilevel"/>
    <w:tmpl w:val="6F360A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F3F79"/>
    <w:multiLevelType w:val="hybridMultilevel"/>
    <w:tmpl w:val="6980B7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145C5"/>
    <w:multiLevelType w:val="hybridMultilevel"/>
    <w:tmpl w:val="6A72311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F86DC3"/>
    <w:multiLevelType w:val="multilevel"/>
    <w:tmpl w:val="5580610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51405151"/>
    <w:multiLevelType w:val="hybridMultilevel"/>
    <w:tmpl w:val="95021C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C94760"/>
    <w:multiLevelType w:val="hybridMultilevel"/>
    <w:tmpl w:val="E1E6B3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137F2"/>
    <w:multiLevelType w:val="hybridMultilevel"/>
    <w:tmpl w:val="060EB3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C7E81"/>
    <w:multiLevelType w:val="hybridMultilevel"/>
    <w:tmpl w:val="F9E8D3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83CD9"/>
    <w:multiLevelType w:val="hybridMultilevel"/>
    <w:tmpl w:val="0040DD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F54503"/>
    <w:multiLevelType w:val="hybridMultilevel"/>
    <w:tmpl w:val="4C14144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965E6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5" w15:restartNumberingAfterBreak="0">
    <w:nsid w:val="70AD7462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6" w15:restartNumberingAfterBreak="0">
    <w:nsid w:val="73747B81"/>
    <w:multiLevelType w:val="multilevel"/>
    <w:tmpl w:val="C97E99B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745C4A4F"/>
    <w:multiLevelType w:val="hybridMultilevel"/>
    <w:tmpl w:val="31FC0B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D26FC8"/>
    <w:multiLevelType w:val="hybridMultilevel"/>
    <w:tmpl w:val="11428130"/>
    <w:lvl w:ilvl="0" w:tplc="99109B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23B42"/>
    <w:multiLevelType w:val="hybridMultilevel"/>
    <w:tmpl w:val="8214BEDE"/>
    <w:lvl w:ilvl="0" w:tplc="FFFFFFFF">
      <w:start w:val="1"/>
      <w:numFmt w:val="lowerLetter"/>
      <w:lvlText w:val="%1."/>
      <w:lvlJc w:val="left"/>
      <w:pPr>
        <w:ind w:left="80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0" w15:restartNumberingAfterBreak="0">
    <w:nsid w:val="79A15E5D"/>
    <w:multiLevelType w:val="hybridMultilevel"/>
    <w:tmpl w:val="6886364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B97"/>
    <w:multiLevelType w:val="hybridMultilevel"/>
    <w:tmpl w:val="9384CE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4607813">
    <w:abstractNumId w:val="17"/>
  </w:num>
  <w:num w:numId="2" w16cid:durableId="1777018115">
    <w:abstractNumId w:val="26"/>
  </w:num>
  <w:num w:numId="3" w16cid:durableId="1291206264">
    <w:abstractNumId w:val="28"/>
  </w:num>
  <w:num w:numId="4" w16cid:durableId="1046686710">
    <w:abstractNumId w:val="31"/>
  </w:num>
  <w:num w:numId="5" w16cid:durableId="781068386">
    <w:abstractNumId w:val="27"/>
  </w:num>
  <w:num w:numId="6" w16cid:durableId="2020739612">
    <w:abstractNumId w:val="11"/>
  </w:num>
  <w:num w:numId="7" w16cid:durableId="1337029588">
    <w:abstractNumId w:val="4"/>
  </w:num>
  <w:num w:numId="8" w16cid:durableId="2117631663">
    <w:abstractNumId w:val="10"/>
  </w:num>
  <w:num w:numId="9" w16cid:durableId="1242061918">
    <w:abstractNumId w:val="1"/>
  </w:num>
  <w:num w:numId="10" w16cid:durableId="221454247">
    <w:abstractNumId w:val="9"/>
  </w:num>
  <w:num w:numId="11" w16cid:durableId="998656402">
    <w:abstractNumId w:val="25"/>
  </w:num>
  <w:num w:numId="12" w16cid:durableId="57242044">
    <w:abstractNumId w:val="29"/>
  </w:num>
  <w:num w:numId="13" w16cid:durableId="1770543431">
    <w:abstractNumId w:val="3"/>
  </w:num>
  <w:num w:numId="14" w16cid:durableId="2004357936">
    <w:abstractNumId w:val="23"/>
  </w:num>
  <w:num w:numId="15" w16cid:durableId="1601060431">
    <w:abstractNumId w:val="5"/>
  </w:num>
  <w:num w:numId="16" w16cid:durableId="107743901">
    <w:abstractNumId w:val="12"/>
  </w:num>
  <w:num w:numId="17" w16cid:durableId="627055602">
    <w:abstractNumId w:val="2"/>
  </w:num>
  <w:num w:numId="18" w16cid:durableId="329217989">
    <w:abstractNumId w:val="24"/>
  </w:num>
  <w:num w:numId="19" w16cid:durableId="532572115">
    <w:abstractNumId w:val="7"/>
  </w:num>
  <w:num w:numId="20" w16cid:durableId="285433403">
    <w:abstractNumId w:val="8"/>
  </w:num>
  <w:num w:numId="21" w16cid:durableId="1153983871">
    <w:abstractNumId w:val="15"/>
  </w:num>
  <w:num w:numId="22" w16cid:durableId="507208575">
    <w:abstractNumId w:val="22"/>
  </w:num>
  <w:num w:numId="23" w16cid:durableId="1017344940">
    <w:abstractNumId w:val="20"/>
  </w:num>
  <w:num w:numId="24" w16cid:durableId="1037201931">
    <w:abstractNumId w:val="21"/>
  </w:num>
  <w:num w:numId="25" w16cid:durableId="2015256379">
    <w:abstractNumId w:val="6"/>
  </w:num>
  <w:num w:numId="26" w16cid:durableId="48728958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894139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323114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0365706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73640748">
    <w:abstractNumId w:val="0"/>
  </w:num>
  <w:num w:numId="31" w16cid:durableId="2044790338">
    <w:abstractNumId w:val="19"/>
  </w:num>
  <w:num w:numId="32" w16cid:durableId="1767966614">
    <w:abstractNumId w:val="14"/>
  </w:num>
  <w:num w:numId="33" w16cid:durableId="15894617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34D"/>
    <w:rsid w:val="000015CE"/>
    <w:rsid w:val="000048A5"/>
    <w:rsid w:val="000106A1"/>
    <w:rsid w:val="00011827"/>
    <w:rsid w:val="00014C3B"/>
    <w:rsid w:val="00022775"/>
    <w:rsid w:val="00025BEB"/>
    <w:rsid w:val="00027F13"/>
    <w:rsid w:val="00027FD6"/>
    <w:rsid w:val="000314AE"/>
    <w:rsid w:val="0003227A"/>
    <w:rsid w:val="00041BEB"/>
    <w:rsid w:val="00046764"/>
    <w:rsid w:val="0005329B"/>
    <w:rsid w:val="00065F16"/>
    <w:rsid w:val="00067293"/>
    <w:rsid w:val="00076B52"/>
    <w:rsid w:val="000853E5"/>
    <w:rsid w:val="00092B35"/>
    <w:rsid w:val="00092CED"/>
    <w:rsid w:val="00093083"/>
    <w:rsid w:val="00097B04"/>
    <w:rsid w:val="000A2236"/>
    <w:rsid w:val="000A3094"/>
    <w:rsid w:val="000A44A0"/>
    <w:rsid w:val="000B741D"/>
    <w:rsid w:val="000B7C97"/>
    <w:rsid w:val="000C0C87"/>
    <w:rsid w:val="000C2018"/>
    <w:rsid w:val="000D08EC"/>
    <w:rsid w:val="000D684B"/>
    <w:rsid w:val="000F5558"/>
    <w:rsid w:val="000F72E9"/>
    <w:rsid w:val="000F7418"/>
    <w:rsid w:val="00100AD5"/>
    <w:rsid w:val="00115A37"/>
    <w:rsid w:val="0011680B"/>
    <w:rsid w:val="001259AD"/>
    <w:rsid w:val="001326A0"/>
    <w:rsid w:val="0014123B"/>
    <w:rsid w:val="00142E9D"/>
    <w:rsid w:val="001440A7"/>
    <w:rsid w:val="00145F80"/>
    <w:rsid w:val="001546FA"/>
    <w:rsid w:val="00165B28"/>
    <w:rsid w:val="00174357"/>
    <w:rsid w:val="001753BF"/>
    <w:rsid w:val="0018110B"/>
    <w:rsid w:val="001813B5"/>
    <w:rsid w:val="001819FD"/>
    <w:rsid w:val="0018277E"/>
    <w:rsid w:val="001837FF"/>
    <w:rsid w:val="001973D8"/>
    <w:rsid w:val="001A40F6"/>
    <w:rsid w:val="001A475C"/>
    <w:rsid w:val="001B704A"/>
    <w:rsid w:val="001C6653"/>
    <w:rsid w:val="001C7226"/>
    <w:rsid w:val="001D134B"/>
    <w:rsid w:val="001D134D"/>
    <w:rsid w:val="001D29C2"/>
    <w:rsid w:val="001D597C"/>
    <w:rsid w:val="001D75C7"/>
    <w:rsid w:val="001E3573"/>
    <w:rsid w:val="001F002D"/>
    <w:rsid w:val="002075DF"/>
    <w:rsid w:val="00222B3A"/>
    <w:rsid w:val="00230F69"/>
    <w:rsid w:val="002332F4"/>
    <w:rsid w:val="002431C1"/>
    <w:rsid w:val="00244082"/>
    <w:rsid w:val="00244688"/>
    <w:rsid w:val="00244F9D"/>
    <w:rsid w:val="00250732"/>
    <w:rsid w:val="002779BB"/>
    <w:rsid w:val="0029435F"/>
    <w:rsid w:val="002B019A"/>
    <w:rsid w:val="002C4734"/>
    <w:rsid w:val="002C5B26"/>
    <w:rsid w:val="002C5FB8"/>
    <w:rsid w:val="002C60B5"/>
    <w:rsid w:val="002C74CB"/>
    <w:rsid w:val="002C7F15"/>
    <w:rsid w:val="002D12A4"/>
    <w:rsid w:val="002D32B5"/>
    <w:rsid w:val="002D5F01"/>
    <w:rsid w:val="002E2054"/>
    <w:rsid w:val="002E264F"/>
    <w:rsid w:val="002F4B2E"/>
    <w:rsid w:val="003033A3"/>
    <w:rsid w:val="00314434"/>
    <w:rsid w:val="00315E25"/>
    <w:rsid w:val="00336BC3"/>
    <w:rsid w:val="00351812"/>
    <w:rsid w:val="00356A16"/>
    <w:rsid w:val="00374653"/>
    <w:rsid w:val="0037535F"/>
    <w:rsid w:val="003763C8"/>
    <w:rsid w:val="0038117C"/>
    <w:rsid w:val="00386376"/>
    <w:rsid w:val="003B15CD"/>
    <w:rsid w:val="003B280A"/>
    <w:rsid w:val="003B5604"/>
    <w:rsid w:val="003B6C9F"/>
    <w:rsid w:val="003C18C1"/>
    <w:rsid w:val="003D3E1F"/>
    <w:rsid w:val="003D5042"/>
    <w:rsid w:val="003E6C4B"/>
    <w:rsid w:val="003F6743"/>
    <w:rsid w:val="003F79B6"/>
    <w:rsid w:val="00406BCC"/>
    <w:rsid w:val="0040766F"/>
    <w:rsid w:val="00410474"/>
    <w:rsid w:val="00414062"/>
    <w:rsid w:val="00424CA6"/>
    <w:rsid w:val="00426F08"/>
    <w:rsid w:val="00435279"/>
    <w:rsid w:val="00435D55"/>
    <w:rsid w:val="00461E4C"/>
    <w:rsid w:val="00465B21"/>
    <w:rsid w:val="004710FA"/>
    <w:rsid w:val="00473E4A"/>
    <w:rsid w:val="00486506"/>
    <w:rsid w:val="00486CE7"/>
    <w:rsid w:val="004A1B76"/>
    <w:rsid w:val="004A5530"/>
    <w:rsid w:val="004B09F3"/>
    <w:rsid w:val="004B1AAA"/>
    <w:rsid w:val="004B4323"/>
    <w:rsid w:val="004C19B6"/>
    <w:rsid w:val="004C2C6C"/>
    <w:rsid w:val="004D739D"/>
    <w:rsid w:val="004D7D7C"/>
    <w:rsid w:val="004E7D4A"/>
    <w:rsid w:val="004F3F47"/>
    <w:rsid w:val="004F42F7"/>
    <w:rsid w:val="004F526E"/>
    <w:rsid w:val="0050011A"/>
    <w:rsid w:val="005011B6"/>
    <w:rsid w:val="00501AD3"/>
    <w:rsid w:val="00507A54"/>
    <w:rsid w:val="0052171A"/>
    <w:rsid w:val="00526261"/>
    <w:rsid w:val="0053263D"/>
    <w:rsid w:val="00534996"/>
    <w:rsid w:val="0055794D"/>
    <w:rsid w:val="00563556"/>
    <w:rsid w:val="0057696A"/>
    <w:rsid w:val="005769E4"/>
    <w:rsid w:val="0058663B"/>
    <w:rsid w:val="00586DB2"/>
    <w:rsid w:val="0059463A"/>
    <w:rsid w:val="005A3C0D"/>
    <w:rsid w:val="005A4EDB"/>
    <w:rsid w:val="005A743E"/>
    <w:rsid w:val="005B67CA"/>
    <w:rsid w:val="005B6855"/>
    <w:rsid w:val="005B6C58"/>
    <w:rsid w:val="005B79EF"/>
    <w:rsid w:val="005C0541"/>
    <w:rsid w:val="005C075E"/>
    <w:rsid w:val="005C3DB4"/>
    <w:rsid w:val="005C5759"/>
    <w:rsid w:val="005C6BC5"/>
    <w:rsid w:val="005D3355"/>
    <w:rsid w:val="005D340B"/>
    <w:rsid w:val="005D449F"/>
    <w:rsid w:val="005D61A9"/>
    <w:rsid w:val="005D7174"/>
    <w:rsid w:val="005D78F9"/>
    <w:rsid w:val="005E2920"/>
    <w:rsid w:val="005F6420"/>
    <w:rsid w:val="005F69B7"/>
    <w:rsid w:val="00604682"/>
    <w:rsid w:val="00607AC2"/>
    <w:rsid w:val="00615D02"/>
    <w:rsid w:val="00621C5F"/>
    <w:rsid w:val="006350BD"/>
    <w:rsid w:val="00636ADE"/>
    <w:rsid w:val="00637DE7"/>
    <w:rsid w:val="006516E9"/>
    <w:rsid w:val="0065178F"/>
    <w:rsid w:val="00651EE7"/>
    <w:rsid w:val="006553CA"/>
    <w:rsid w:val="00667187"/>
    <w:rsid w:val="00675FBA"/>
    <w:rsid w:val="006811A4"/>
    <w:rsid w:val="00682E2E"/>
    <w:rsid w:val="0069156E"/>
    <w:rsid w:val="0069721D"/>
    <w:rsid w:val="00697B88"/>
    <w:rsid w:val="006A4B48"/>
    <w:rsid w:val="006B31A3"/>
    <w:rsid w:val="006C089C"/>
    <w:rsid w:val="006C3F71"/>
    <w:rsid w:val="006D1556"/>
    <w:rsid w:val="006E249C"/>
    <w:rsid w:val="0070151F"/>
    <w:rsid w:val="00701F5C"/>
    <w:rsid w:val="007064F5"/>
    <w:rsid w:val="00714BE2"/>
    <w:rsid w:val="00715554"/>
    <w:rsid w:val="00722627"/>
    <w:rsid w:val="0073176B"/>
    <w:rsid w:val="00737635"/>
    <w:rsid w:val="00742482"/>
    <w:rsid w:val="00745CA1"/>
    <w:rsid w:val="007513C1"/>
    <w:rsid w:val="00757F37"/>
    <w:rsid w:val="00762431"/>
    <w:rsid w:val="00764897"/>
    <w:rsid w:val="0076758A"/>
    <w:rsid w:val="00772B5D"/>
    <w:rsid w:val="0079087A"/>
    <w:rsid w:val="00792A2D"/>
    <w:rsid w:val="00792E68"/>
    <w:rsid w:val="007A1451"/>
    <w:rsid w:val="007A288C"/>
    <w:rsid w:val="007B3FC3"/>
    <w:rsid w:val="007B4A58"/>
    <w:rsid w:val="007B65A8"/>
    <w:rsid w:val="007C2D0B"/>
    <w:rsid w:val="007D5A56"/>
    <w:rsid w:val="007D7306"/>
    <w:rsid w:val="007E02D9"/>
    <w:rsid w:val="007E5FAA"/>
    <w:rsid w:val="007F7402"/>
    <w:rsid w:val="00817CC2"/>
    <w:rsid w:val="008203B2"/>
    <w:rsid w:val="00821B19"/>
    <w:rsid w:val="008323A6"/>
    <w:rsid w:val="0084000E"/>
    <w:rsid w:val="008453A2"/>
    <w:rsid w:val="00845AC3"/>
    <w:rsid w:val="00847133"/>
    <w:rsid w:val="008472F7"/>
    <w:rsid w:val="0085175B"/>
    <w:rsid w:val="00853876"/>
    <w:rsid w:val="008573EE"/>
    <w:rsid w:val="00864E26"/>
    <w:rsid w:val="0087132A"/>
    <w:rsid w:val="00872876"/>
    <w:rsid w:val="00874DE7"/>
    <w:rsid w:val="00881C90"/>
    <w:rsid w:val="00887EDE"/>
    <w:rsid w:val="008A71F3"/>
    <w:rsid w:val="008B3C71"/>
    <w:rsid w:val="008B5C18"/>
    <w:rsid w:val="008C33F6"/>
    <w:rsid w:val="008C3955"/>
    <w:rsid w:val="008C40F3"/>
    <w:rsid w:val="008C47EC"/>
    <w:rsid w:val="008C5658"/>
    <w:rsid w:val="008D0A94"/>
    <w:rsid w:val="008D125C"/>
    <w:rsid w:val="008D3495"/>
    <w:rsid w:val="008F6D46"/>
    <w:rsid w:val="008F7895"/>
    <w:rsid w:val="00905446"/>
    <w:rsid w:val="00907F97"/>
    <w:rsid w:val="0091540A"/>
    <w:rsid w:val="009203C4"/>
    <w:rsid w:val="00921725"/>
    <w:rsid w:val="00922D6E"/>
    <w:rsid w:val="00924802"/>
    <w:rsid w:val="00934D69"/>
    <w:rsid w:val="00962E90"/>
    <w:rsid w:val="0096471F"/>
    <w:rsid w:val="00966B25"/>
    <w:rsid w:val="0097077E"/>
    <w:rsid w:val="00983648"/>
    <w:rsid w:val="00987484"/>
    <w:rsid w:val="00994C57"/>
    <w:rsid w:val="00995FBB"/>
    <w:rsid w:val="009A1CA4"/>
    <w:rsid w:val="009B2B3A"/>
    <w:rsid w:val="009B5B5D"/>
    <w:rsid w:val="009C59B6"/>
    <w:rsid w:val="009D6B0A"/>
    <w:rsid w:val="009E171B"/>
    <w:rsid w:val="009E23B5"/>
    <w:rsid w:val="009F71CA"/>
    <w:rsid w:val="00A02C85"/>
    <w:rsid w:val="00A07A26"/>
    <w:rsid w:val="00A20B9D"/>
    <w:rsid w:val="00A23942"/>
    <w:rsid w:val="00A35F0E"/>
    <w:rsid w:val="00A50326"/>
    <w:rsid w:val="00A50727"/>
    <w:rsid w:val="00A52E33"/>
    <w:rsid w:val="00A56CC6"/>
    <w:rsid w:val="00A60A9F"/>
    <w:rsid w:val="00A64EEE"/>
    <w:rsid w:val="00A665EE"/>
    <w:rsid w:val="00A73435"/>
    <w:rsid w:val="00A80150"/>
    <w:rsid w:val="00A9367E"/>
    <w:rsid w:val="00A9740D"/>
    <w:rsid w:val="00AA0147"/>
    <w:rsid w:val="00AB4919"/>
    <w:rsid w:val="00AC0CCF"/>
    <w:rsid w:val="00AC217B"/>
    <w:rsid w:val="00AD6803"/>
    <w:rsid w:val="00AE17C3"/>
    <w:rsid w:val="00AE4CB9"/>
    <w:rsid w:val="00AF595B"/>
    <w:rsid w:val="00AF64B3"/>
    <w:rsid w:val="00B059CE"/>
    <w:rsid w:val="00B131F0"/>
    <w:rsid w:val="00B204DF"/>
    <w:rsid w:val="00B22C61"/>
    <w:rsid w:val="00B3740F"/>
    <w:rsid w:val="00B4753B"/>
    <w:rsid w:val="00B53327"/>
    <w:rsid w:val="00B5759F"/>
    <w:rsid w:val="00B57A92"/>
    <w:rsid w:val="00B65984"/>
    <w:rsid w:val="00B66498"/>
    <w:rsid w:val="00B67174"/>
    <w:rsid w:val="00B678B9"/>
    <w:rsid w:val="00B72180"/>
    <w:rsid w:val="00B728F3"/>
    <w:rsid w:val="00B8032F"/>
    <w:rsid w:val="00B8768B"/>
    <w:rsid w:val="00B93A59"/>
    <w:rsid w:val="00BA4A43"/>
    <w:rsid w:val="00BA6E30"/>
    <w:rsid w:val="00BC3ABF"/>
    <w:rsid w:val="00BC57EE"/>
    <w:rsid w:val="00BC6BC6"/>
    <w:rsid w:val="00BD354D"/>
    <w:rsid w:val="00BE04E9"/>
    <w:rsid w:val="00BE491B"/>
    <w:rsid w:val="00BE6E80"/>
    <w:rsid w:val="00BF125D"/>
    <w:rsid w:val="00BF2744"/>
    <w:rsid w:val="00BF60FA"/>
    <w:rsid w:val="00C00E62"/>
    <w:rsid w:val="00C07771"/>
    <w:rsid w:val="00C105A0"/>
    <w:rsid w:val="00C10F3A"/>
    <w:rsid w:val="00C17591"/>
    <w:rsid w:val="00C25F2E"/>
    <w:rsid w:val="00C315D7"/>
    <w:rsid w:val="00C32195"/>
    <w:rsid w:val="00C32511"/>
    <w:rsid w:val="00C33F77"/>
    <w:rsid w:val="00C47B93"/>
    <w:rsid w:val="00C50BB3"/>
    <w:rsid w:val="00C50E29"/>
    <w:rsid w:val="00C5539D"/>
    <w:rsid w:val="00C573A2"/>
    <w:rsid w:val="00C7089B"/>
    <w:rsid w:val="00C80EE6"/>
    <w:rsid w:val="00C87B7D"/>
    <w:rsid w:val="00C96DD0"/>
    <w:rsid w:val="00CA619D"/>
    <w:rsid w:val="00CA798A"/>
    <w:rsid w:val="00CB48D8"/>
    <w:rsid w:val="00CB5F13"/>
    <w:rsid w:val="00CB67E9"/>
    <w:rsid w:val="00CD3D85"/>
    <w:rsid w:val="00CE0D80"/>
    <w:rsid w:val="00CE1B92"/>
    <w:rsid w:val="00CE2A8C"/>
    <w:rsid w:val="00CF3F57"/>
    <w:rsid w:val="00D07B04"/>
    <w:rsid w:val="00D11C08"/>
    <w:rsid w:val="00D1429C"/>
    <w:rsid w:val="00D147B7"/>
    <w:rsid w:val="00D20101"/>
    <w:rsid w:val="00D30908"/>
    <w:rsid w:val="00D324DC"/>
    <w:rsid w:val="00D32B5B"/>
    <w:rsid w:val="00D36D12"/>
    <w:rsid w:val="00D400AE"/>
    <w:rsid w:val="00D464E0"/>
    <w:rsid w:val="00D46B4B"/>
    <w:rsid w:val="00D50BAC"/>
    <w:rsid w:val="00D52643"/>
    <w:rsid w:val="00D6342F"/>
    <w:rsid w:val="00D655F5"/>
    <w:rsid w:val="00D841A3"/>
    <w:rsid w:val="00D85F8C"/>
    <w:rsid w:val="00D92692"/>
    <w:rsid w:val="00D92906"/>
    <w:rsid w:val="00D9562D"/>
    <w:rsid w:val="00D9615B"/>
    <w:rsid w:val="00DA0AAD"/>
    <w:rsid w:val="00DA61F5"/>
    <w:rsid w:val="00DA7C68"/>
    <w:rsid w:val="00DB5912"/>
    <w:rsid w:val="00DB7E9E"/>
    <w:rsid w:val="00DD16B6"/>
    <w:rsid w:val="00DD27FE"/>
    <w:rsid w:val="00DD3ED2"/>
    <w:rsid w:val="00DD74CB"/>
    <w:rsid w:val="00DE26B0"/>
    <w:rsid w:val="00DE33F3"/>
    <w:rsid w:val="00DE6944"/>
    <w:rsid w:val="00DF0377"/>
    <w:rsid w:val="00DF7FF3"/>
    <w:rsid w:val="00E02BBE"/>
    <w:rsid w:val="00E03FBA"/>
    <w:rsid w:val="00E137FE"/>
    <w:rsid w:val="00E1418E"/>
    <w:rsid w:val="00E166DE"/>
    <w:rsid w:val="00E16759"/>
    <w:rsid w:val="00E16A22"/>
    <w:rsid w:val="00E25EAB"/>
    <w:rsid w:val="00E32EC7"/>
    <w:rsid w:val="00E4243A"/>
    <w:rsid w:val="00E43BBF"/>
    <w:rsid w:val="00E503B4"/>
    <w:rsid w:val="00E56067"/>
    <w:rsid w:val="00E60401"/>
    <w:rsid w:val="00E64170"/>
    <w:rsid w:val="00E67F03"/>
    <w:rsid w:val="00E90753"/>
    <w:rsid w:val="00E96BAC"/>
    <w:rsid w:val="00EA6688"/>
    <w:rsid w:val="00EB4D45"/>
    <w:rsid w:val="00EC3350"/>
    <w:rsid w:val="00EC75DE"/>
    <w:rsid w:val="00ED06E1"/>
    <w:rsid w:val="00ED14F9"/>
    <w:rsid w:val="00ED1B17"/>
    <w:rsid w:val="00ED2109"/>
    <w:rsid w:val="00ED68B1"/>
    <w:rsid w:val="00EE031E"/>
    <w:rsid w:val="00EE16B9"/>
    <w:rsid w:val="00EE1BB4"/>
    <w:rsid w:val="00EF2B27"/>
    <w:rsid w:val="00EF37F1"/>
    <w:rsid w:val="00EF6231"/>
    <w:rsid w:val="00F03CCB"/>
    <w:rsid w:val="00F04133"/>
    <w:rsid w:val="00F13AD7"/>
    <w:rsid w:val="00F13BA2"/>
    <w:rsid w:val="00F14322"/>
    <w:rsid w:val="00F15D7C"/>
    <w:rsid w:val="00F20BB1"/>
    <w:rsid w:val="00F23515"/>
    <w:rsid w:val="00F24E6B"/>
    <w:rsid w:val="00F31AC8"/>
    <w:rsid w:val="00F379F9"/>
    <w:rsid w:val="00F4147C"/>
    <w:rsid w:val="00F45A8E"/>
    <w:rsid w:val="00F45D52"/>
    <w:rsid w:val="00F512EB"/>
    <w:rsid w:val="00F54470"/>
    <w:rsid w:val="00F617CE"/>
    <w:rsid w:val="00F62456"/>
    <w:rsid w:val="00F62E5E"/>
    <w:rsid w:val="00F73E80"/>
    <w:rsid w:val="00F81D49"/>
    <w:rsid w:val="00F856FD"/>
    <w:rsid w:val="00F93330"/>
    <w:rsid w:val="00FA3191"/>
    <w:rsid w:val="00FA694E"/>
    <w:rsid w:val="00FB0FAB"/>
    <w:rsid w:val="00FB67DF"/>
    <w:rsid w:val="00FC00F9"/>
    <w:rsid w:val="00FC5127"/>
    <w:rsid w:val="00FD5C2C"/>
    <w:rsid w:val="00FF3E01"/>
    <w:rsid w:val="00FF4B5D"/>
    <w:rsid w:val="62147083"/>
    <w:rsid w:val="706CB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E49B9"/>
  <w15:docId w15:val="{A954DCDE-A804-4ACF-B7F4-3246AF57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F8C"/>
    <w:rPr>
      <w:color w:val="474747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A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36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37F8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1A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E6B"/>
  </w:style>
  <w:style w:type="paragraph" w:styleId="Footer">
    <w:name w:val="footer"/>
    <w:basedOn w:val="Normal"/>
    <w:link w:val="FooterChar"/>
    <w:uiPriority w:val="99"/>
    <w:unhideWhenUsed/>
    <w:rsid w:val="00F24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E6B"/>
  </w:style>
  <w:style w:type="paragraph" w:styleId="BalloonText">
    <w:name w:val="Balloon Text"/>
    <w:basedOn w:val="Normal"/>
    <w:link w:val="BalloonTextChar"/>
    <w:uiPriority w:val="99"/>
    <w:semiHidden/>
    <w:unhideWhenUsed/>
    <w:rsid w:val="00F24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624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1AC8"/>
    <w:rPr>
      <w:rFonts w:asciiTheme="majorHAnsi" w:eastAsiaTheme="majorEastAsia" w:hAnsiTheme="majorHAnsi" w:cstheme="majorBidi"/>
      <w:color w:val="61368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1AC8"/>
    <w:rPr>
      <w:rFonts w:asciiTheme="majorHAnsi" w:eastAsiaTheme="majorEastAsia" w:hAnsiTheme="majorHAnsi" w:cstheme="majorBidi"/>
      <w:color w:val="037F8C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1AC8"/>
    <w:rPr>
      <w:rFonts w:asciiTheme="majorHAnsi" w:eastAsiaTheme="majorEastAsia" w:hAnsiTheme="majorHAnsi" w:cstheme="majorBidi"/>
      <w:color w:val="47474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B7C9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rsid w:val="003B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123">
    <w:name w:val="List 123"/>
    <w:basedOn w:val="Normal"/>
    <w:link w:val="List123Char"/>
    <w:qFormat/>
    <w:rsid w:val="003B280A"/>
    <w:pPr>
      <w:tabs>
        <w:tab w:val="left" w:pos="426"/>
        <w:tab w:val="right" w:pos="8789"/>
      </w:tabs>
      <w:spacing w:after="120" w:line="288" w:lineRule="auto"/>
      <w:ind w:left="360" w:hanging="360"/>
      <w:contextualSpacing/>
    </w:pPr>
    <w:rPr>
      <w:rFonts w:ascii="Calibri" w:eastAsia="Times New Roman" w:hAnsi="Calibri" w:cs="Times New Roman"/>
      <w:b/>
      <w:color w:val="auto"/>
      <w:lang w:val="en-CA"/>
    </w:rPr>
  </w:style>
  <w:style w:type="character" w:customStyle="1" w:styleId="List123Char">
    <w:name w:val="List 123 Char"/>
    <w:link w:val="List123"/>
    <w:rsid w:val="003B280A"/>
    <w:rPr>
      <w:rFonts w:ascii="Calibri" w:eastAsia="Times New Roman" w:hAnsi="Calibri" w:cs="Times New Roman"/>
      <w:b/>
      <w:lang w:val="en-CA"/>
    </w:rPr>
  </w:style>
  <w:style w:type="table" w:styleId="GridTable1Light">
    <w:name w:val="Grid Table 1 Light"/>
    <w:basedOn w:val="TableNormal"/>
    <w:uiPriority w:val="46"/>
    <w:rsid w:val="003B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C0CCF"/>
    <w:pPr>
      <w:numPr>
        <w:numId w:val="10"/>
      </w:numPr>
      <w:spacing w:after="0" w:line="240" w:lineRule="auto"/>
    </w:pPr>
    <w:rPr>
      <w:rFonts w:eastAsia="Times New Roman" w:cstheme="minorHAnsi"/>
      <w:color w:val="auto"/>
      <w:lang w:val="en-CA"/>
    </w:rPr>
  </w:style>
  <w:style w:type="table" w:styleId="GridTable4-Accent5">
    <w:name w:val="Grid Table 4 Accent 5"/>
    <w:basedOn w:val="TableNormal"/>
    <w:uiPriority w:val="49"/>
    <w:rsid w:val="005A3C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5A3C0D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sc-iwskbi">
    <w:name w:val="sc-iwskbi"/>
    <w:basedOn w:val="DefaultParagraphFont"/>
    <w:rsid w:val="00065F16"/>
  </w:style>
  <w:style w:type="table" w:styleId="GridTable1Light-Accent4">
    <w:name w:val="Grid Table 1 Light Accent 4"/>
    <w:basedOn w:val="TableNormal"/>
    <w:uiPriority w:val="46"/>
    <w:rsid w:val="008453A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8453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B3F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1B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go\OneDrive\Documents\Custom%20Office%20Templates\PAN%20meetin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6A01686F79B418157AB80FC4D166C" ma:contentTypeVersion="12" ma:contentTypeDescription="Create a new document." ma:contentTypeScope="" ma:versionID="ee226f2a5c611ef99b63dd7e64dc1ae0">
  <xsd:schema xmlns:xsd="http://www.w3.org/2001/XMLSchema" xmlns:xs="http://www.w3.org/2001/XMLSchema" xmlns:p="http://schemas.microsoft.com/office/2006/metadata/properties" xmlns:ns2="7ecb011f-3c93-4d8a-96ba-58bb541ef387" xmlns:ns3="2fd71f5e-b938-4895-9ed0-d4555ab305f2" targetNamespace="http://schemas.microsoft.com/office/2006/metadata/properties" ma:root="true" ma:fieldsID="3d83d1410987cfe2d93557807ec0aa1c" ns2:_="" ns3:_="">
    <xsd:import namespace="7ecb011f-3c93-4d8a-96ba-58bb541ef387"/>
    <xsd:import namespace="2fd71f5e-b938-4895-9ed0-d4555ab305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b011f-3c93-4d8a-96ba-58bb541ef3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71f5e-b938-4895-9ed0-d4555ab305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1C3E9-C4DE-476C-8FBB-6B373C339C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1D8DF1-6770-4220-8D47-FD66D5A398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39B953-C28D-4AB2-A266-1D4B625B2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b011f-3c93-4d8a-96ba-58bb541ef387"/>
    <ds:schemaRef ds:uri="2fd71f5e-b938-4895-9ed0-d4555ab305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4A8583-9E7F-4C4F-A550-32F113251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 meeting template</Template>
  <TotalTime>497</TotalTime>
  <Pages>2</Pages>
  <Words>267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Goff</dc:creator>
  <cp:keywords/>
  <cp:lastModifiedBy>Simon Goff</cp:lastModifiedBy>
  <cp:revision>390</cp:revision>
  <cp:lastPrinted>2017-06-22T23:34:00Z</cp:lastPrinted>
  <dcterms:created xsi:type="dcterms:W3CDTF">2022-01-07T00:31:00Z</dcterms:created>
  <dcterms:modified xsi:type="dcterms:W3CDTF">2024-02-29T19:13:00Z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0x010100A5B6A01686F79B418157AB80FC4D166C</vt:lpwstr>
  </property>
</Properties>
</file>