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5AA86" w14:textId="12A65F62" w:rsidR="000B7C97" w:rsidRPr="00386376" w:rsidRDefault="001D134D" w:rsidP="000B7C97">
      <w:pPr>
        <w:pStyle w:val="Title"/>
        <w:pBdr>
          <w:bottom w:val="single" w:sz="12" w:space="1" w:color="auto"/>
        </w:pBdr>
        <w:rPr>
          <w:lang w:val="en-CA"/>
        </w:rPr>
      </w:pPr>
      <w:bookmarkStart w:id="0" w:name="_Toc84245777"/>
      <w:r w:rsidRPr="00386376">
        <w:rPr>
          <w:lang w:val="en-CA"/>
        </w:rPr>
        <w:t xml:space="preserve">PHSA Collective Impact Network (CIN) </w:t>
      </w:r>
    </w:p>
    <w:p w14:paraId="7DA83470" w14:textId="30EB0FBE" w:rsidR="005D61A9" w:rsidRPr="006B31A3" w:rsidRDefault="001C6653" w:rsidP="006B31A3">
      <w:pPr>
        <w:pStyle w:val="Title"/>
        <w:spacing w:before="120"/>
        <w:rPr>
          <w:sz w:val="28"/>
          <w:szCs w:val="28"/>
        </w:rPr>
      </w:pPr>
      <w:r>
        <w:rPr>
          <w:sz w:val="28"/>
          <w:szCs w:val="28"/>
          <w:lang w:val="en-CA"/>
        </w:rPr>
        <w:t>31</w:t>
      </w:r>
      <w:r w:rsidR="004A5530" w:rsidRPr="00386376">
        <w:rPr>
          <w:sz w:val="28"/>
          <w:szCs w:val="28"/>
          <w:lang w:val="en-CA"/>
        </w:rPr>
        <w:t xml:space="preserve"> MA</w:t>
      </w:r>
      <w:r>
        <w:rPr>
          <w:sz w:val="28"/>
          <w:szCs w:val="28"/>
          <w:lang w:val="en-CA"/>
        </w:rPr>
        <w:t>Y</w:t>
      </w:r>
      <w:r w:rsidR="000B7C97" w:rsidRPr="00386376">
        <w:rPr>
          <w:sz w:val="28"/>
          <w:szCs w:val="28"/>
          <w:lang w:val="en-CA"/>
        </w:rPr>
        <w:t xml:space="preserve"> 202</w:t>
      </w:r>
      <w:r w:rsidR="004A5530" w:rsidRPr="00386376">
        <w:rPr>
          <w:sz w:val="28"/>
          <w:szCs w:val="28"/>
          <w:lang w:val="en-CA"/>
        </w:rPr>
        <w:t>3</w:t>
      </w:r>
      <w:r w:rsidR="000B7C97" w:rsidRPr="00386376">
        <w:rPr>
          <w:sz w:val="28"/>
          <w:szCs w:val="28"/>
          <w:lang w:val="en-CA"/>
        </w:rPr>
        <w:t xml:space="preserve"> / 1-</w:t>
      </w:r>
      <w:r w:rsidR="001D134D" w:rsidRPr="00386376">
        <w:rPr>
          <w:sz w:val="28"/>
          <w:szCs w:val="28"/>
          <w:lang w:val="en-CA"/>
        </w:rPr>
        <w:t>4</w:t>
      </w:r>
      <w:r w:rsidR="000B7C97" w:rsidRPr="00386376">
        <w:rPr>
          <w:sz w:val="28"/>
          <w:szCs w:val="28"/>
          <w:lang w:val="en-CA"/>
        </w:rPr>
        <w:t xml:space="preserve">PM / </w:t>
      </w:r>
      <w:r w:rsidR="006B31A3" w:rsidRPr="006B31A3">
        <w:rPr>
          <w:sz w:val="28"/>
          <w:szCs w:val="28"/>
        </w:rPr>
        <w:t xml:space="preserve">Gordon </w:t>
      </w:r>
      <w:r w:rsidR="006B31A3">
        <w:rPr>
          <w:sz w:val="28"/>
          <w:szCs w:val="28"/>
        </w:rPr>
        <w:t>&amp;</w:t>
      </w:r>
      <w:r w:rsidR="006B31A3" w:rsidRPr="006B31A3">
        <w:rPr>
          <w:sz w:val="28"/>
          <w:szCs w:val="28"/>
        </w:rPr>
        <w:t xml:space="preserve"> Leslie Diamond Health Care Cte</w:t>
      </w:r>
      <w:r w:rsidR="006B31A3">
        <w:rPr>
          <w:sz w:val="28"/>
          <w:szCs w:val="28"/>
        </w:rPr>
        <w:t>.</w:t>
      </w:r>
      <w:r w:rsidR="006B31A3" w:rsidRPr="006B31A3">
        <w:rPr>
          <w:sz w:val="28"/>
          <w:szCs w:val="28"/>
        </w:rPr>
        <w:t>, Room 11177</w:t>
      </w:r>
    </w:p>
    <w:p w14:paraId="1BE00EE5" w14:textId="77777777" w:rsidR="005D61A9" w:rsidRPr="00386376" w:rsidRDefault="005D61A9" w:rsidP="005D61A9">
      <w:pPr>
        <w:rPr>
          <w:lang w:val="en-CA"/>
        </w:rPr>
      </w:pPr>
    </w:p>
    <w:bookmarkEnd w:id="0"/>
    <w:p w14:paraId="2897E3C7" w14:textId="536F4535" w:rsidR="00F31AC8" w:rsidRPr="00386376" w:rsidRDefault="001D134D" w:rsidP="00F31AC8">
      <w:pPr>
        <w:pStyle w:val="Heading1"/>
        <w:rPr>
          <w:lang w:val="en-CA"/>
        </w:rPr>
      </w:pPr>
      <w:r w:rsidRPr="00386376">
        <w:rPr>
          <w:lang w:val="en-CA"/>
        </w:rPr>
        <w:t>Invitees</w:t>
      </w:r>
    </w:p>
    <w:tbl>
      <w:tblPr>
        <w:tblStyle w:val="GridTable4-Accent4"/>
        <w:tblW w:w="9493" w:type="dxa"/>
        <w:tblLayout w:type="fixed"/>
        <w:tblCellMar>
          <w:top w:w="57" w:type="dxa"/>
          <w:bottom w:w="57" w:type="dxa"/>
        </w:tblCellMar>
        <w:tblLook w:val="0420" w:firstRow="1" w:lastRow="0" w:firstColumn="0" w:lastColumn="0" w:noHBand="0" w:noVBand="1"/>
      </w:tblPr>
      <w:tblGrid>
        <w:gridCol w:w="1696"/>
        <w:gridCol w:w="7797"/>
      </w:tblGrid>
      <w:tr w:rsidR="001D134D" w:rsidRPr="00386376" w14:paraId="5F70C60F" w14:textId="77777777" w:rsidTr="621470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96" w:type="dxa"/>
          </w:tcPr>
          <w:p w14:paraId="19F01BD5" w14:textId="191D93C4" w:rsidR="001D134D" w:rsidRPr="00386376" w:rsidRDefault="001D134D" w:rsidP="00D07B04">
            <w:pPr>
              <w:spacing w:line="276" w:lineRule="auto"/>
              <w:rPr>
                <w:color w:val="FFFFFF" w:themeColor="background1"/>
                <w:lang w:val="en-CA"/>
              </w:rPr>
            </w:pPr>
            <w:r w:rsidRPr="00386376">
              <w:rPr>
                <w:color w:val="FFFFFF" w:themeColor="background1"/>
                <w:lang w:val="en-CA"/>
              </w:rPr>
              <w:t>Organization</w:t>
            </w:r>
          </w:p>
        </w:tc>
        <w:tc>
          <w:tcPr>
            <w:tcW w:w="7797" w:type="dxa"/>
          </w:tcPr>
          <w:p w14:paraId="2B686829" w14:textId="3BD50095" w:rsidR="001D134D" w:rsidRPr="00386376" w:rsidRDefault="001D134D" w:rsidP="00D07B04">
            <w:pPr>
              <w:spacing w:line="276" w:lineRule="auto"/>
              <w:rPr>
                <w:color w:val="FFFFFF" w:themeColor="background1"/>
                <w:lang w:val="en-CA"/>
              </w:rPr>
            </w:pPr>
            <w:r w:rsidRPr="00386376">
              <w:rPr>
                <w:color w:val="FFFFFF" w:themeColor="background1"/>
                <w:lang w:val="en-CA"/>
              </w:rPr>
              <w:t>Representative(s)</w:t>
            </w:r>
          </w:p>
        </w:tc>
      </w:tr>
      <w:tr w:rsidR="001D134D" w:rsidRPr="00386376" w14:paraId="4DE92B72" w14:textId="77777777" w:rsidTr="621470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96" w:type="dxa"/>
          </w:tcPr>
          <w:p w14:paraId="046B0D23" w14:textId="441DA8A4" w:rsidR="001D134D" w:rsidRPr="00386376" w:rsidRDefault="001D134D" w:rsidP="001D134D">
            <w:pPr>
              <w:rPr>
                <w:lang w:val="en-CA"/>
              </w:rPr>
            </w:pPr>
            <w:r w:rsidRPr="00386376">
              <w:rPr>
                <w:lang w:val="en-CA"/>
              </w:rPr>
              <w:t>PHSA</w:t>
            </w:r>
          </w:p>
        </w:tc>
        <w:tc>
          <w:tcPr>
            <w:tcW w:w="7797" w:type="dxa"/>
          </w:tcPr>
          <w:p w14:paraId="19E3A978" w14:textId="6C5E3397" w:rsidR="001D134D" w:rsidRPr="00386376" w:rsidRDefault="62147083" w:rsidP="62147083">
            <w:pPr>
              <w:ind w:left="85"/>
              <w:rPr>
                <w:lang w:val="en-CA"/>
              </w:rPr>
            </w:pPr>
            <w:r w:rsidRPr="62147083">
              <w:rPr>
                <w:lang w:val="en-CA"/>
              </w:rPr>
              <w:t>Margaret Medina, Blake Stitilis</w:t>
            </w:r>
          </w:p>
        </w:tc>
      </w:tr>
      <w:tr w:rsidR="001D134D" w:rsidRPr="00386376" w14:paraId="67E708ED" w14:textId="77777777" w:rsidTr="62147083">
        <w:tc>
          <w:tcPr>
            <w:tcW w:w="1696" w:type="dxa"/>
          </w:tcPr>
          <w:p w14:paraId="4AEA0E6F" w14:textId="254E487C" w:rsidR="001D134D" w:rsidRPr="00386376" w:rsidRDefault="001D134D" w:rsidP="001D134D">
            <w:pPr>
              <w:rPr>
                <w:lang w:val="en-CA"/>
              </w:rPr>
            </w:pPr>
            <w:r w:rsidRPr="00386376">
              <w:rPr>
                <w:lang w:val="en-CA"/>
              </w:rPr>
              <w:t>FNHA</w:t>
            </w:r>
          </w:p>
        </w:tc>
        <w:tc>
          <w:tcPr>
            <w:tcW w:w="7797" w:type="dxa"/>
          </w:tcPr>
          <w:p w14:paraId="1038A38D" w14:textId="568D37FC" w:rsidR="001D134D" w:rsidRPr="00386376" w:rsidRDefault="00F73E80" w:rsidP="001D134D">
            <w:pPr>
              <w:ind w:left="85"/>
              <w:rPr>
                <w:lang w:val="en-CA"/>
              </w:rPr>
            </w:pPr>
            <w:r w:rsidRPr="00386376">
              <w:rPr>
                <w:lang w:val="en-CA"/>
              </w:rPr>
              <w:t>Jill Rusen, Sara Pyke</w:t>
            </w:r>
          </w:p>
        </w:tc>
      </w:tr>
      <w:tr w:rsidR="001D134D" w:rsidRPr="00386376" w14:paraId="344935B8" w14:textId="77777777" w:rsidTr="621470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96" w:type="dxa"/>
          </w:tcPr>
          <w:p w14:paraId="2ABB9255" w14:textId="779E91F5" w:rsidR="001D134D" w:rsidRPr="00386376" w:rsidRDefault="001D134D" w:rsidP="001D134D">
            <w:pPr>
              <w:rPr>
                <w:lang w:val="en-CA"/>
              </w:rPr>
            </w:pPr>
            <w:r w:rsidRPr="00386376">
              <w:rPr>
                <w:lang w:val="en-CA"/>
              </w:rPr>
              <w:t>PAN</w:t>
            </w:r>
          </w:p>
        </w:tc>
        <w:tc>
          <w:tcPr>
            <w:tcW w:w="7797" w:type="dxa"/>
          </w:tcPr>
          <w:p w14:paraId="78E996C0" w14:textId="20C9BE22" w:rsidR="001D134D" w:rsidRPr="00386376" w:rsidRDefault="001D134D" w:rsidP="001D134D">
            <w:pPr>
              <w:ind w:left="85"/>
              <w:rPr>
                <w:lang w:val="en-CA"/>
              </w:rPr>
            </w:pPr>
            <w:r w:rsidRPr="00386376">
              <w:rPr>
                <w:lang w:val="en-CA"/>
              </w:rPr>
              <w:t xml:space="preserve">Evin Jones, Simon Goff, </w:t>
            </w:r>
            <w:r w:rsidR="00E16A22" w:rsidRPr="00386376">
              <w:rPr>
                <w:lang w:val="en-CA"/>
              </w:rPr>
              <w:t>Marc Seguin</w:t>
            </w:r>
            <w:r w:rsidR="00F73E80" w:rsidRPr="00386376">
              <w:rPr>
                <w:lang w:val="en-CA"/>
              </w:rPr>
              <w:t>, Janak Ba</w:t>
            </w:r>
            <w:r w:rsidR="00244688" w:rsidRPr="00386376">
              <w:rPr>
                <w:lang w:val="en-CA"/>
              </w:rPr>
              <w:t>jgai</w:t>
            </w:r>
          </w:p>
        </w:tc>
      </w:tr>
      <w:tr w:rsidR="001D134D" w:rsidRPr="00386376" w14:paraId="135D7531" w14:textId="77777777" w:rsidTr="62147083">
        <w:tc>
          <w:tcPr>
            <w:tcW w:w="1696" w:type="dxa"/>
          </w:tcPr>
          <w:p w14:paraId="01AA3D0B" w14:textId="03658BD5" w:rsidR="001D134D" w:rsidRPr="00386376" w:rsidRDefault="001D134D" w:rsidP="001D134D">
            <w:pPr>
              <w:rPr>
                <w:lang w:val="en-CA"/>
              </w:rPr>
            </w:pPr>
            <w:r w:rsidRPr="00386376">
              <w:rPr>
                <w:lang w:val="en-CA"/>
              </w:rPr>
              <w:t>BCHN</w:t>
            </w:r>
          </w:p>
        </w:tc>
        <w:tc>
          <w:tcPr>
            <w:tcW w:w="7797" w:type="dxa"/>
          </w:tcPr>
          <w:p w14:paraId="7AF490A1" w14:textId="69B2123D" w:rsidR="001D134D" w:rsidRPr="00386376" w:rsidRDefault="001D134D" w:rsidP="001D134D">
            <w:pPr>
              <w:ind w:left="85"/>
              <w:rPr>
                <w:lang w:val="en-CA"/>
              </w:rPr>
            </w:pPr>
            <w:r w:rsidRPr="00386376">
              <w:rPr>
                <w:lang w:val="en-CA"/>
              </w:rPr>
              <w:t>Deb Schmitz</w:t>
            </w:r>
          </w:p>
        </w:tc>
      </w:tr>
      <w:tr w:rsidR="001D134D" w:rsidRPr="00386376" w14:paraId="71AABE2E" w14:textId="77777777" w:rsidTr="621470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96" w:type="dxa"/>
          </w:tcPr>
          <w:p w14:paraId="6E475999" w14:textId="3E4EEAD7" w:rsidR="001D134D" w:rsidRPr="00386376" w:rsidRDefault="001D134D" w:rsidP="001D134D">
            <w:pPr>
              <w:rPr>
                <w:lang w:val="en-CA"/>
              </w:rPr>
            </w:pPr>
            <w:r w:rsidRPr="00386376">
              <w:rPr>
                <w:lang w:val="en-CA"/>
              </w:rPr>
              <w:t xml:space="preserve">CINHS </w:t>
            </w:r>
          </w:p>
        </w:tc>
        <w:tc>
          <w:tcPr>
            <w:tcW w:w="7797" w:type="dxa"/>
          </w:tcPr>
          <w:p w14:paraId="4245250A" w14:textId="57710DF4" w:rsidR="001D134D" w:rsidRPr="00386376" w:rsidRDefault="001D134D" w:rsidP="001D134D">
            <w:pPr>
              <w:ind w:left="85"/>
              <w:rPr>
                <w:lang w:val="en-CA"/>
              </w:rPr>
            </w:pPr>
            <w:r w:rsidRPr="00386376">
              <w:rPr>
                <w:lang w:val="en-CA"/>
              </w:rPr>
              <w:t>Jennifer Hoy</w:t>
            </w:r>
            <w:r w:rsidR="001837FF" w:rsidRPr="00386376">
              <w:rPr>
                <w:lang w:val="en-CA"/>
              </w:rPr>
              <w:t xml:space="preserve"> (</w:t>
            </w:r>
            <w:r w:rsidRPr="00386376">
              <w:rPr>
                <w:lang w:val="en-CA"/>
              </w:rPr>
              <w:t>Shobha Sharma</w:t>
            </w:r>
            <w:r w:rsidR="001837FF" w:rsidRPr="00386376">
              <w:rPr>
                <w:lang w:val="en-CA"/>
              </w:rPr>
              <w:t>)</w:t>
            </w:r>
          </w:p>
        </w:tc>
      </w:tr>
      <w:tr w:rsidR="001D134D" w:rsidRPr="00386376" w14:paraId="6E8EE90D" w14:textId="77777777" w:rsidTr="62147083">
        <w:tc>
          <w:tcPr>
            <w:tcW w:w="1696" w:type="dxa"/>
          </w:tcPr>
          <w:p w14:paraId="0183C698" w14:textId="7B8F8663" w:rsidR="001D134D" w:rsidRPr="00386376" w:rsidRDefault="001D134D" w:rsidP="001D134D">
            <w:pPr>
              <w:rPr>
                <w:lang w:val="en-CA"/>
              </w:rPr>
            </w:pPr>
            <w:r w:rsidRPr="00386376">
              <w:rPr>
                <w:lang w:val="en-CA"/>
              </w:rPr>
              <w:t xml:space="preserve">CBRC </w:t>
            </w:r>
          </w:p>
        </w:tc>
        <w:tc>
          <w:tcPr>
            <w:tcW w:w="7797" w:type="dxa"/>
          </w:tcPr>
          <w:p w14:paraId="3766671F" w14:textId="77717128" w:rsidR="001D134D" w:rsidRPr="00386376" w:rsidRDefault="001D134D" w:rsidP="001D134D">
            <w:pPr>
              <w:ind w:left="85"/>
              <w:rPr>
                <w:lang w:val="en-CA"/>
              </w:rPr>
            </w:pPr>
            <w:r w:rsidRPr="00386376">
              <w:rPr>
                <w:lang w:val="en-CA"/>
              </w:rPr>
              <w:t>Darren Ho</w:t>
            </w:r>
            <w:r w:rsidR="00230F69" w:rsidRPr="00386376">
              <w:rPr>
                <w:lang w:val="en-CA"/>
              </w:rPr>
              <w:t xml:space="preserve"> </w:t>
            </w:r>
          </w:p>
        </w:tc>
      </w:tr>
      <w:tr w:rsidR="001D134D" w:rsidRPr="00386376" w14:paraId="0079E487" w14:textId="77777777" w:rsidTr="621470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96" w:type="dxa"/>
          </w:tcPr>
          <w:p w14:paraId="555D8FEF" w14:textId="5F40B9E7" w:rsidR="001D134D" w:rsidRPr="00386376" w:rsidRDefault="001D134D" w:rsidP="001D134D">
            <w:pPr>
              <w:rPr>
                <w:lang w:val="en-CA"/>
              </w:rPr>
            </w:pPr>
            <w:r w:rsidRPr="00386376">
              <w:rPr>
                <w:lang w:val="en-CA"/>
              </w:rPr>
              <w:t xml:space="preserve">OPTIONS </w:t>
            </w:r>
          </w:p>
        </w:tc>
        <w:tc>
          <w:tcPr>
            <w:tcW w:w="7797" w:type="dxa"/>
          </w:tcPr>
          <w:p w14:paraId="0167A6E2" w14:textId="78243A27" w:rsidR="001D134D" w:rsidRPr="00386376" w:rsidRDefault="001D134D" w:rsidP="001D134D">
            <w:pPr>
              <w:ind w:left="85"/>
              <w:rPr>
                <w:lang w:val="en-CA"/>
              </w:rPr>
            </w:pPr>
            <w:r w:rsidRPr="00386376">
              <w:rPr>
                <w:lang w:val="en-CA"/>
              </w:rPr>
              <w:t xml:space="preserve">Michelle Fortin, </w:t>
            </w:r>
            <w:r w:rsidR="00AE4CB9" w:rsidRPr="00386376">
              <w:rPr>
                <w:lang w:val="en-CA"/>
              </w:rPr>
              <w:t>Noor</w:t>
            </w:r>
            <w:r w:rsidRPr="00386376">
              <w:rPr>
                <w:lang w:val="en-CA"/>
              </w:rPr>
              <w:t xml:space="preserve"> Bajaj </w:t>
            </w:r>
          </w:p>
        </w:tc>
      </w:tr>
      <w:tr w:rsidR="001D134D" w:rsidRPr="00386376" w14:paraId="51BAE8E2" w14:textId="77777777" w:rsidTr="62147083">
        <w:tc>
          <w:tcPr>
            <w:tcW w:w="1696" w:type="dxa"/>
          </w:tcPr>
          <w:p w14:paraId="364A307C" w14:textId="0A8505F0" w:rsidR="001D134D" w:rsidRPr="00386376" w:rsidRDefault="001D134D" w:rsidP="001D134D">
            <w:pPr>
              <w:rPr>
                <w:lang w:val="en-CA"/>
              </w:rPr>
            </w:pPr>
            <w:r w:rsidRPr="00386376">
              <w:rPr>
                <w:lang w:val="en-CA"/>
              </w:rPr>
              <w:t>PIVOT</w:t>
            </w:r>
          </w:p>
        </w:tc>
        <w:tc>
          <w:tcPr>
            <w:tcW w:w="7797" w:type="dxa"/>
          </w:tcPr>
          <w:p w14:paraId="5732C4F6" w14:textId="63CD9810" w:rsidR="001D134D" w:rsidRPr="00386376" w:rsidRDefault="62147083" w:rsidP="001D134D">
            <w:pPr>
              <w:ind w:left="85"/>
              <w:rPr>
                <w:lang w:val="en-CA"/>
              </w:rPr>
            </w:pPr>
            <w:r w:rsidRPr="62147083">
              <w:rPr>
                <w:lang w:val="en-CA"/>
              </w:rPr>
              <w:t>Eva Ureta, Lyndsay Watson</w:t>
            </w:r>
          </w:p>
        </w:tc>
      </w:tr>
      <w:tr w:rsidR="001D134D" w:rsidRPr="00386376" w14:paraId="3D74E323" w14:textId="77777777" w:rsidTr="621470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96" w:type="dxa"/>
          </w:tcPr>
          <w:p w14:paraId="5AC686F8" w14:textId="483A9506" w:rsidR="001D134D" w:rsidRPr="00386376" w:rsidRDefault="001D134D" w:rsidP="001D134D">
            <w:pPr>
              <w:rPr>
                <w:lang w:val="en-CA"/>
              </w:rPr>
            </w:pPr>
            <w:r w:rsidRPr="00386376">
              <w:rPr>
                <w:lang w:val="en-CA"/>
              </w:rPr>
              <w:t>YOUTHCO</w:t>
            </w:r>
          </w:p>
        </w:tc>
        <w:tc>
          <w:tcPr>
            <w:tcW w:w="7797" w:type="dxa"/>
          </w:tcPr>
          <w:p w14:paraId="0D34CBA3" w14:textId="3A07127B" w:rsidR="001D134D" w:rsidRPr="00386376" w:rsidRDefault="00ED68B1" w:rsidP="001D134D">
            <w:pPr>
              <w:ind w:left="85"/>
              <w:rPr>
                <w:lang w:val="en-CA"/>
              </w:rPr>
            </w:pPr>
            <w:r w:rsidRPr="00386376">
              <w:rPr>
                <w:lang w:val="en-CA"/>
              </w:rPr>
              <w:t>Furqan Waleed</w:t>
            </w:r>
            <w:r w:rsidR="002F4B2E" w:rsidRPr="00386376">
              <w:rPr>
                <w:lang w:val="en-CA"/>
              </w:rPr>
              <w:t xml:space="preserve"> (Ivan Leonce)</w:t>
            </w:r>
          </w:p>
        </w:tc>
      </w:tr>
      <w:tr w:rsidR="00A9367E" w:rsidRPr="00386376" w14:paraId="1512DA33" w14:textId="77777777" w:rsidTr="62147083">
        <w:tc>
          <w:tcPr>
            <w:tcW w:w="1696" w:type="dxa"/>
          </w:tcPr>
          <w:p w14:paraId="511B0A49" w14:textId="7DD0B22F" w:rsidR="00A9367E" w:rsidRPr="00386376" w:rsidRDefault="00A9367E" w:rsidP="001D134D">
            <w:pPr>
              <w:rPr>
                <w:lang w:val="en-CA"/>
              </w:rPr>
            </w:pPr>
            <w:r>
              <w:rPr>
                <w:lang w:val="en-CA"/>
              </w:rPr>
              <w:t>LUMINATE</w:t>
            </w:r>
          </w:p>
        </w:tc>
        <w:tc>
          <w:tcPr>
            <w:tcW w:w="7797" w:type="dxa"/>
          </w:tcPr>
          <w:p w14:paraId="15666A90" w14:textId="0286F052" w:rsidR="00A9367E" w:rsidRPr="00386376" w:rsidRDefault="00A9367E" w:rsidP="001D134D">
            <w:pPr>
              <w:ind w:left="85"/>
              <w:rPr>
                <w:lang w:val="en-CA"/>
              </w:rPr>
            </w:pPr>
            <w:r>
              <w:rPr>
                <w:lang w:val="en-CA"/>
              </w:rPr>
              <w:t>Jenn Cusick</w:t>
            </w:r>
          </w:p>
        </w:tc>
      </w:tr>
    </w:tbl>
    <w:p w14:paraId="660A0D1A" w14:textId="2E3A9EF0" w:rsidR="000F5558" w:rsidRPr="00386376" w:rsidRDefault="000F5558" w:rsidP="001326A0">
      <w:pPr>
        <w:spacing w:after="0"/>
        <w:rPr>
          <w:lang w:val="en-CA"/>
        </w:rPr>
      </w:pPr>
      <w:r w:rsidRPr="00386376">
        <w:rPr>
          <w:lang w:val="en-CA"/>
        </w:rPr>
        <w:tab/>
      </w:r>
      <w:r w:rsidRPr="00386376">
        <w:rPr>
          <w:lang w:val="en-CA"/>
        </w:rPr>
        <w:tab/>
      </w:r>
    </w:p>
    <w:p w14:paraId="03345FA8" w14:textId="77777777" w:rsidR="00AC217B" w:rsidRPr="00386376" w:rsidRDefault="000B7C97" w:rsidP="00AC217B">
      <w:pPr>
        <w:pStyle w:val="Heading1"/>
        <w:rPr>
          <w:lang w:val="en-CA"/>
        </w:rPr>
      </w:pPr>
      <w:r w:rsidRPr="00386376">
        <w:rPr>
          <w:lang w:val="en-CA"/>
        </w:rPr>
        <w:t>Agenda</w:t>
      </w:r>
    </w:p>
    <w:tbl>
      <w:tblPr>
        <w:tblStyle w:val="GridTable4-Accent4"/>
        <w:tblW w:w="9493" w:type="dxa"/>
        <w:tblLayout w:type="fixed"/>
        <w:tblCellMar>
          <w:top w:w="28" w:type="dxa"/>
          <w:bottom w:w="28" w:type="dxa"/>
        </w:tblCellMar>
        <w:tblLook w:val="0420" w:firstRow="1" w:lastRow="0" w:firstColumn="0" w:lastColumn="0" w:noHBand="0" w:noVBand="1"/>
      </w:tblPr>
      <w:tblGrid>
        <w:gridCol w:w="704"/>
        <w:gridCol w:w="1276"/>
        <w:gridCol w:w="6379"/>
        <w:gridCol w:w="1134"/>
      </w:tblGrid>
      <w:tr w:rsidR="008453A2" w:rsidRPr="00386376" w14:paraId="32DA2F64" w14:textId="77777777" w:rsidTr="621470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04" w:type="dxa"/>
          </w:tcPr>
          <w:p w14:paraId="0B4654F9" w14:textId="77777777" w:rsidR="005A3C0D" w:rsidRPr="00386376" w:rsidRDefault="005A3C0D" w:rsidP="00D07B04">
            <w:pPr>
              <w:spacing w:line="276" w:lineRule="auto"/>
              <w:rPr>
                <w:color w:val="FFFFFF" w:themeColor="background1"/>
                <w:lang w:val="en-CA"/>
              </w:rPr>
            </w:pPr>
            <w:r w:rsidRPr="00386376">
              <w:rPr>
                <w:color w:val="FFFFFF" w:themeColor="background1"/>
                <w:lang w:val="en-CA"/>
              </w:rPr>
              <w:t>Item</w:t>
            </w:r>
          </w:p>
        </w:tc>
        <w:tc>
          <w:tcPr>
            <w:tcW w:w="1276" w:type="dxa"/>
          </w:tcPr>
          <w:p w14:paraId="24369CFE" w14:textId="77777777" w:rsidR="005A3C0D" w:rsidRPr="00386376" w:rsidRDefault="005A3C0D" w:rsidP="00D07B04">
            <w:pPr>
              <w:spacing w:line="276" w:lineRule="auto"/>
              <w:rPr>
                <w:color w:val="FFFFFF" w:themeColor="background1"/>
                <w:lang w:val="en-CA"/>
              </w:rPr>
            </w:pPr>
            <w:r w:rsidRPr="00386376">
              <w:rPr>
                <w:color w:val="FFFFFF" w:themeColor="background1"/>
                <w:lang w:val="en-CA"/>
              </w:rPr>
              <w:t>Time</w:t>
            </w:r>
          </w:p>
        </w:tc>
        <w:tc>
          <w:tcPr>
            <w:tcW w:w="6379" w:type="dxa"/>
          </w:tcPr>
          <w:p w14:paraId="5E318026" w14:textId="77777777" w:rsidR="005A3C0D" w:rsidRPr="00386376" w:rsidRDefault="005A3C0D" w:rsidP="00D07B04">
            <w:pPr>
              <w:spacing w:line="276" w:lineRule="auto"/>
              <w:rPr>
                <w:color w:val="FFFFFF" w:themeColor="background1"/>
                <w:lang w:val="en-CA"/>
              </w:rPr>
            </w:pPr>
            <w:r w:rsidRPr="00386376">
              <w:rPr>
                <w:color w:val="FFFFFF" w:themeColor="background1"/>
                <w:lang w:val="en-CA"/>
              </w:rPr>
              <w:t>Description</w:t>
            </w:r>
          </w:p>
        </w:tc>
        <w:tc>
          <w:tcPr>
            <w:tcW w:w="1134" w:type="dxa"/>
          </w:tcPr>
          <w:p w14:paraId="2C0E1220" w14:textId="77777777" w:rsidR="005A3C0D" w:rsidRPr="00386376" w:rsidRDefault="005A3C0D" w:rsidP="00D07B04">
            <w:pPr>
              <w:spacing w:line="276" w:lineRule="auto"/>
              <w:rPr>
                <w:color w:val="FFFFFF" w:themeColor="background1"/>
                <w:lang w:val="en-CA"/>
              </w:rPr>
            </w:pPr>
            <w:r w:rsidRPr="00386376">
              <w:rPr>
                <w:color w:val="FFFFFF" w:themeColor="background1"/>
                <w:lang w:val="en-CA"/>
              </w:rPr>
              <w:t>Chair</w:t>
            </w:r>
          </w:p>
        </w:tc>
      </w:tr>
      <w:tr w:rsidR="000D684B" w:rsidRPr="00386376" w14:paraId="281A39D8" w14:textId="77777777" w:rsidTr="62147083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A9F6779" w14:textId="77777777" w:rsidR="000D684B" w:rsidRPr="00386376" w:rsidRDefault="000D684B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1276" w:type="dxa"/>
            <w:hideMark/>
          </w:tcPr>
          <w:p w14:paraId="405147DA" w14:textId="77777777" w:rsidR="000D684B" w:rsidRPr="00386376" w:rsidRDefault="000D684B" w:rsidP="00D07B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1:00</w:t>
            </w:r>
          </w:p>
        </w:tc>
        <w:tc>
          <w:tcPr>
            <w:tcW w:w="6379" w:type="dxa"/>
            <w:hideMark/>
          </w:tcPr>
          <w:p w14:paraId="48730467" w14:textId="3EFAB352" w:rsidR="000D684B" w:rsidRDefault="00DA0AAD" w:rsidP="00B204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lang w:val="en-CA"/>
              </w:rPr>
            </w:pPr>
            <w:r w:rsidRPr="00386376">
              <w:rPr>
                <w:rFonts w:ascii="Calibri" w:eastAsia="Calibri" w:hAnsi="Calibri" w:cs="Calibri"/>
                <w:b/>
                <w:lang w:val="en-CA"/>
              </w:rPr>
              <w:t>Welcome</w:t>
            </w:r>
            <w:r w:rsidR="00847133" w:rsidRPr="00386376">
              <w:rPr>
                <w:rFonts w:ascii="Calibri" w:eastAsia="Calibri" w:hAnsi="Calibri" w:cs="Calibri"/>
                <w:b/>
                <w:lang w:val="en-CA"/>
              </w:rPr>
              <w:t xml:space="preserve"> and </w:t>
            </w:r>
            <w:r w:rsidR="00621C5F" w:rsidRPr="00386376">
              <w:rPr>
                <w:rFonts w:ascii="Calibri" w:eastAsia="Calibri" w:hAnsi="Calibri" w:cs="Calibri"/>
                <w:b/>
                <w:lang w:val="en-CA"/>
              </w:rPr>
              <w:t>Territorial Acknowledgement</w:t>
            </w:r>
          </w:p>
          <w:p w14:paraId="7CA3824B" w14:textId="481955CC" w:rsidR="00887EDE" w:rsidRDefault="00881C90" w:rsidP="003811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lang w:val="en-CA"/>
              </w:rPr>
            </w:pPr>
            <w:r>
              <w:rPr>
                <w:rFonts w:ascii="Calibri" w:eastAsia="Calibri" w:hAnsi="Calibri" w:cs="Calibri"/>
                <w:b/>
                <w:lang w:val="en-CA"/>
              </w:rPr>
              <w:t>Introductions</w:t>
            </w:r>
            <w:r w:rsidR="007513C1">
              <w:rPr>
                <w:rFonts w:ascii="Calibri" w:eastAsia="Calibri" w:hAnsi="Calibri" w:cs="Calibri"/>
                <w:b/>
                <w:lang w:val="en-CA"/>
              </w:rPr>
              <w:t xml:space="preserve"> and check in</w:t>
            </w:r>
            <w:r>
              <w:rPr>
                <w:rFonts w:ascii="Calibri" w:eastAsia="Calibri" w:hAnsi="Calibri" w:cs="Calibri"/>
                <w:b/>
                <w:lang w:val="en-CA"/>
              </w:rPr>
              <w:t xml:space="preserve"> </w:t>
            </w:r>
            <w:r w:rsidRPr="0038117C">
              <w:rPr>
                <w:rFonts w:ascii="Calibri" w:eastAsia="Calibri" w:hAnsi="Calibri" w:cs="Calibri"/>
                <w:bCs/>
                <w:lang w:val="en-CA"/>
              </w:rPr>
              <w:t>– including Jenn Cusick</w:t>
            </w:r>
            <w:r w:rsidR="0038117C">
              <w:rPr>
                <w:rFonts w:ascii="Calibri" w:eastAsia="Calibri" w:hAnsi="Calibri" w:cs="Calibri"/>
                <w:bCs/>
                <w:lang w:val="en-CA"/>
              </w:rPr>
              <w:t xml:space="preserve"> (Luminate Wel</w:t>
            </w:r>
            <w:r w:rsidR="00A9367E">
              <w:rPr>
                <w:rFonts w:ascii="Calibri" w:eastAsia="Calibri" w:hAnsi="Calibri" w:cs="Calibri"/>
                <w:bCs/>
                <w:lang w:val="en-CA"/>
              </w:rPr>
              <w:t>lness)</w:t>
            </w:r>
          </w:p>
          <w:p w14:paraId="28DE9F38" w14:textId="77777777" w:rsidR="0038117C" w:rsidRPr="0038117C" w:rsidRDefault="0038117C" w:rsidP="003811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lang w:val="en-CA"/>
              </w:rPr>
            </w:pPr>
          </w:p>
          <w:p w14:paraId="093E4732" w14:textId="0B2FEBBA" w:rsidR="0037535F" w:rsidRPr="00386376" w:rsidRDefault="0037535F" w:rsidP="0037535F">
            <w:pPr>
              <w:pStyle w:val="ListParagraph"/>
              <w:numPr>
                <w:ilvl w:val="0"/>
                <w:numId w:val="0"/>
              </w:num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34" w:type="dxa"/>
          </w:tcPr>
          <w:p w14:paraId="353E0A34" w14:textId="0228F16B" w:rsidR="000D684B" w:rsidRPr="00386376" w:rsidRDefault="00872876" w:rsidP="00D07B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Margaret</w:t>
            </w:r>
            <w:r w:rsidR="00D147B7">
              <w:rPr>
                <w:rFonts w:ascii="Calibri" w:eastAsia="Calibri" w:hAnsi="Calibri" w:cs="Calibri"/>
                <w:lang w:val="en-CA"/>
              </w:rPr>
              <w:t>/ Simon</w:t>
            </w:r>
          </w:p>
        </w:tc>
      </w:tr>
      <w:tr w:rsidR="000D684B" w:rsidRPr="00386376" w14:paraId="052E6717" w14:textId="77777777" w:rsidTr="62147083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129DBDA" w14:textId="77777777" w:rsidR="000D684B" w:rsidRPr="00386376" w:rsidRDefault="000D684B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1276" w:type="dxa"/>
            <w:hideMark/>
          </w:tcPr>
          <w:p w14:paraId="0DE3FF82" w14:textId="106F81AF" w:rsidR="000D684B" w:rsidRPr="00386376" w:rsidRDefault="000D684B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1:</w:t>
            </w:r>
            <w:r w:rsidR="0057696A">
              <w:rPr>
                <w:rFonts w:ascii="Calibri" w:eastAsia="Calibri" w:hAnsi="Calibri" w:cs="Calibri"/>
                <w:lang w:val="en-CA"/>
              </w:rPr>
              <w:t>1</w:t>
            </w:r>
            <w:r w:rsidR="000A3094">
              <w:rPr>
                <w:rFonts w:ascii="Calibri" w:eastAsia="Calibri" w:hAnsi="Calibri" w:cs="Calibri"/>
                <w:lang w:val="en-CA"/>
              </w:rPr>
              <w:t>5</w:t>
            </w:r>
          </w:p>
        </w:tc>
        <w:tc>
          <w:tcPr>
            <w:tcW w:w="6379" w:type="dxa"/>
            <w:hideMark/>
          </w:tcPr>
          <w:p w14:paraId="7ECDD260" w14:textId="77777777" w:rsidR="000D684B" w:rsidRPr="00386376" w:rsidRDefault="000D684B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lang w:val="en-CA"/>
              </w:rPr>
            </w:pPr>
            <w:r w:rsidRPr="00386376">
              <w:rPr>
                <w:rFonts w:ascii="Calibri" w:eastAsia="Calibri" w:hAnsi="Calibri" w:cs="Calibri"/>
                <w:b/>
                <w:lang w:val="en-CA"/>
              </w:rPr>
              <w:t>CIN Business</w:t>
            </w:r>
          </w:p>
          <w:p w14:paraId="7983CAE4" w14:textId="26E71D93" w:rsidR="005C3DB4" w:rsidRPr="00386376" w:rsidRDefault="000D684B" w:rsidP="00921725">
            <w:pPr>
              <w:pStyle w:val="ListParagraph"/>
              <w:numPr>
                <w:ilvl w:val="0"/>
                <w:numId w:val="20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00386376">
              <w:rPr>
                <w:rFonts w:ascii="Calibri" w:eastAsia="Calibri" w:hAnsi="Calibri" w:cs="Calibri"/>
              </w:rPr>
              <w:t>Regrets</w:t>
            </w:r>
            <w:r w:rsidR="00F62456" w:rsidRPr="00386376">
              <w:rPr>
                <w:rFonts w:ascii="Calibri" w:eastAsia="Calibri" w:hAnsi="Calibri" w:cs="Calibri"/>
              </w:rPr>
              <w:t xml:space="preserve"> </w:t>
            </w:r>
            <w:r w:rsidR="00C00E62" w:rsidRPr="00386376">
              <w:rPr>
                <w:rFonts w:ascii="Calibri" w:eastAsia="Calibri" w:hAnsi="Calibri" w:cs="Calibri"/>
              </w:rPr>
              <w:t>–</w:t>
            </w:r>
            <w:r w:rsidR="00F62456" w:rsidRPr="00386376">
              <w:rPr>
                <w:rFonts w:ascii="Calibri" w:eastAsia="Calibri" w:hAnsi="Calibri" w:cs="Calibri"/>
              </w:rPr>
              <w:t xml:space="preserve"> FNHA</w:t>
            </w:r>
            <w:r w:rsidR="00C00E62" w:rsidRPr="00386376">
              <w:rPr>
                <w:rFonts w:ascii="Calibri" w:eastAsia="Calibri" w:hAnsi="Calibri" w:cs="Calibri"/>
              </w:rPr>
              <w:t xml:space="preserve">, </w:t>
            </w:r>
            <w:r w:rsidR="00921725" w:rsidRPr="00386376">
              <w:rPr>
                <w:rFonts w:ascii="Calibri" w:eastAsia="Calibri" w:hAnsi="Calibri" w:cs="Calibri"/>
              </w:rPr>
              <w:t>Marlene Matsuba, Director, Clinical Prevention Services</w:t>
            </w:r>
            <w:r w:rsidR="0018110B" w:rsidRPr="00386376">
              <w:rPr>
                <w:rFonts w:ascii="Calibri" w:eastAsia="Calibri" w:hAnsi="Calibri" w:cs="Calibri"/>
              </w:rPr>
              <w:t xml:space="preserve"> BCCDC</w:t>
            </w:r>
          </w:p>
          <w:p w14:paraId="3305D04B" w14:textId="72718DCE" w:rsidR="000D684B" w:rsidRPr="00386376" w:rsidRDefault="000D684B" w:rsidP="000D684B">
            <w:pPr>
              <w:pStyle w:val="ListParagraph"/>
              <w:numPr>
                <w:ilvl w:val="0"/>
                <w:numId w:val="20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00386376">
              <w:rPr>
                <w:rFonts w:ascii="Calibri" w:eastAsia="Calibri" w:hAnsi="Calibri" w:cs="Calibri"/>
              </w:rPr>
              <w:t xml:space="preserve">Ratify </w:t>
            </w:r>
            <w:r w:rsidR="00872876" w:rsidRPr="00386376">
              <w:rPr>
                <w:rFonts w:ascii="Calibri" w:eastAsia="Calibri" w:hAnsi="Calibri" w:cs="Calibri"/>
              </w:rPr>
              <w:t>March</w:t>
            </w:r>
            <w:r w:rsidRPr="00386376">
              <w:rPr>
                <w:rFonts w:ascii="Calibri" w:eastAsia="Calibri" w:hAnsi="Calibri" w:cs="Calibri"/>
              </w:rPr>
              <w:t xml:space="preserve"> 202</w:t>
            </w:r>
            <w:r w:rsidR="00872876" w:rsidRPr="00386376">
              <w:rPr>
                <w:rFonts w:ascii="Calibri" w:eastAsia="Calibri" w:hAnsi="Calibri" w:cs="Calibri"/>
              </w:rPr>
              <w:t>3</w:t>
            </w:r>
            <w:r w:rsidRPr="00386376">
              <w:rPr>
                <w:rFonts w:ascii="Calibri" w:eastAsia="Calibri" w:hAnsi="Calibri" w:cs="Calibri"/>
              </w:rPr>
              <w:t xml:space="preserve"> </w:t>
            </w:r>
            <w:r w:rsidR="007F7402" w:rsidRPr="00386376">
              <w:rPr>
                <w:rFonts w:ascii="Calibri" w:eastAsia="Calibri" w:hAnsi="Calibri" w:cs="Calibri"/>
              </w:rPr>
              <w:t xml:space="preserve">draft </w:t>
            </w:r>
            <w:r w:rsidRPr="00386376">
              <w:rPr>
                <w:rFonts w:ascii="Calibri" w:eastAsia="Calibri" w:hAnsi="Calibri" w:cs="Calibri"/>
              </w:rPr>
              <w:t>minutes</w:t>
            </w:r>
            <w:r w:rsidR="00764897" w:rsidRPr="00386376">
              <w:rPr>
                <w:rFonts w:ascii="Calibri" w:eastAsia="Calibri" w:hAnsi="Calibri" w:cs="Calibri"/>
              </w:rPr>
              <w:t xml:space="preserve"> </w:t>
            </w:r>
          </w:p>
          <w:p w14:paraId="786DC745" w14:textId="421F2452" w:rsidR="00887EDE" w:rsidRPr="00386376" w:rsidRDefault="000D684B" w:rsidP="005769E4">
            <w:pPr>
              <w:pStyle w:val="ListParagraph"/>
              <w:numPr>
                <w:ilvl w:val="0"/>
                <w:numId w:val="20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00386376">
              <w:rPr>
                <w:rFonts w:ascii="Calibri" w:eastAsia="Calibri" w:hAnsi="Calibri" w:cs="Calibri"/>
              </w:rPr>
              <w:t>A</w:t>
            </w:r>
            <w:r w:rsidR="00CA798A" w:rsidRPr="00386376">
              <w:rPr>
                <w:rFonts w:ascii="Calibri" w:eastAsia="Calibri" w:hAnsi="Calibri" w:cs="Calibri"/>
              </w:rPr>
              <w:t xml:space="preserve">dopt </w:t>
            </w:r>
            <w:r w:rsidR="00701F5C" w:rsidRPr="00386376">
              <w:rPr>
                <w:rFonts w:ascii="Calibri" w:eastAsia="Calibri" w:hAnsi="Calibri" w:cs="Calibri"/>
              </w:rPr>
              <w:t>Ma</w:t>
            </w:r>
            <w:r w:rsidR="00872876" w:rsidRPr="00386376">
              <w:rPr>
                <w:rFonts w:ascii="Calibri" w:eastAsia="Calibri" w:hAnsi="Calibri" w:cs="Calibri"/>
              </w:rPr>
              <w:t>y</w:t>
            </w:r>
            <w:r w:rsidRPr="00386376">
              <w:rPr>
                <w:rFonts w:ascii="Calibri" w:eastAsia="Calibri" w:hAnsi="Calibri" w:cs="Calibri"/>
              </w:rPr>
              <w:t xml:space="preserve"> 202</w:t>
            </w:r>
            <w:r w:rsidR="00701F5C" w:rsidRPr="00386376">
              <w:rPr>
                <w:rFonts w:ascii="Calibri" w:eastAsia="Calibri" w:hAnsi="Calibri" w:cs="Calibri"/>
              </w:rPr>
              <w:t>3</w:t>
            </w:r>
            <w:r w:rsidRPr="00386376">
              <w:rPr>
                <w:rFonts w:ascii="Calibri" w:eastAsia="Calibri" w:hAnsi="Calibri" w:cs="Calibri"/>
              </w:rPr>
              <w:t xml:space="preserve"> </w:t>
            </w:r>
            <w:r w:rsidR="007F7402" w:rsidRPr="00386376">
              <w:rPr>
                <w:rFonts w:ascii="Calibri" w:eastAsia="Calibri" w:hAnsi="Calibri" w:cs="Calibri"/>
              </w:rPr>
              <w:t xml:space="preserve">draft </w:t>
            </w:r>
            <w:r w:rsidRPr="00386376">
              <w:rPr>
                <w:rFonts w:ascii="Calibri" w:eastAsia="Calibri" w:hAnsi="Calibri" w:cs="Calibri"/>
              </w:rPr>
              <w:t xml:space="preserve">agenda.  Any </w:t>
            </w:r>
            <w:r w:rsidR="00C50E29" w:rsidRPr="00386376">
              <w:rPr>
                <w:rFonts w:ascii="Calibri" w:eastAsia="Calibri" w:hAnsi="Calibri" w:cs="Calibri"/>
              </w:rPr>
              <w:t xml:space="preserve">further </w:t>
            </w:r>
            <w:r w:rsidRPr="00386376">
              <w:rPr>
                <w:rFonts w:ascii="Calibri" w:eastAsia="Calibri" w:hAnsi="Calibri" w:cs="Calibri"/>
              </w:rPr>
              <w:t>addition</w:t>
            </w:r>
            <w:r w:rsidR="007F7402" w:rsidRPr="00386376">
              <w:rPr>
                <w:rFonts w:ascii="Calibri" w:eastAsia="Calibri" w:hAnsi="Calibri" w:cs="Calibri"/>
              </w:rPr>
              <w:t>s</w:t>
            </w:r>
            <w:r w:rsidRPr="00386376">
              <w:rPr>
                <w:rFonts w:ascii="Calibri" w:eastAsia="Calibri" w:hAnsi="Calibri" w:cs="Calibri"/>
              </w:rPr>
              <w:t>?</w:t>
            </w:r>
          </w:p>
          <w:p w14:paraId="3C46AFF7" w14:textId="77777777" w:rsidR="00DD74CB" w:rsidRPr="00386376" w:rsidRDefault="00DD74CB" w:rsidP="00DD74CB">
            <w:pPr>
              <w:pStyle w:val="ListParagraph"/>
              <w:numPr>
                <w:ilvl w:val="0"/>
                <w:numId w:val="0"/>
              </w:numPr>
              <w:ind w:left="72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  <w:p w14:paraId="1029EADE" w14:textId="7F7CC858" w:rsidR="0037535F" w:rsidRPr="00386376" w:rsidRDefault="0037535F" w:rsidP="0037535F">
            <w:pPr>
              <w:pStyle w:val="ListParagraph"/>
              <w:numPr>
                <w:ilvl w:val="0"/>
                <w:numId w:val="0"/>
              </w:numPr>
              <w:ind w:left="72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</w:tcPr>
          <w:p w14:paraId="3323F302" w14:textId="507AECF8" w:rsidR="000D684B" w:rsidRPr="00386376" w:rsidRDefault="00FB0FAB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Si</w:t>
            </w:r>
            <w:r w:rsidR="003D5042" w:rsidRPr="00386376">
              <w:rPr>
                <w:rFonts w:ascii="Calibri" w:eastAsia="Calibri" w:hAnsi="Calibri" w:cs="Calibri"/>
                <w:lang w:val="en-CA"/>
              </w:rPr>
              <w:t>mon</w:t>
            </w:r>
          </w:p>
        </w:tc>
      </w:tr>
      <w:tr w:rsidR="000D684B" w:rsidRPr="00386376" w14:paraId="6F34D0C2" w14:textId="77777777" w:rsidTr="62147083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0358088" w14:textId="77777777" w:rsidR="000D684B" w:rsidRPr="00386376" w:rsidRDefault="000D684B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1276" w:type="dxa"/>
          </w:tcPr>
          <w:p w14:paraId="7F90D92D" w14:textId="3BD61C1B" w:rsidR="000D684B" w:rsidRPr="00386376" w:rsidRDefault="000D684B" w:rsidP="00D07B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1:</w:t>
            </w:r>
            <w:r w:rsidR="0057696A">
              <w:rPr>
                <w:rFonts w:ascii="Calibri" w:eastAsia="Calibri" w:hAnsi="Calibri" w:cs="Calibri"/>
                <w:lang w:val="en-CA"/>
              </w:rPr>
              <w:t>2</w:t>
            </w:r>
            <w:r w:rsidR="004B09F3" w:rsidRPr="00386376">
              <w:rPr>
                <w:rFonts w:ascii="Calibri" w:eastAsia="Calibri" w:hAnsi="Calibri" w:cs="Calibri"/>
                <w:lang w:val="en-CA"/>
              </w:rPr>
              <w:t>0</w:t>
            </w:r>
          </w:p>
        </w:tc>
        <w:tc>
          <w:tcPr>
            <w:tcW w:w="6379" w:type="dxa"/>
          </w:tcPr>
          <w:p w14:paraId="72E88DED" w14:textId="064041AC" w:rsidR="000D684B" w:rsidRPr="00386376" w:rsidRDefault="000D684B" w:rsidP="00D07B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lang w:val="en-CA"/>
              </w:rPr>
            </w:pPr>
            <w:r w:rsidRPr="00386376">
              <w:rPr>
                <w:rFonts w:ascii="Calibri" w:eastAsia="Calibri" w:hAnsi="Calibri" w:cs="Calibri"/>
                <w:b/>
                <w:lang w:val="en-CA"/>
              </w:rPr>
              <w:t>Health Authority updates</w:t>
            </w:r>
          </w:p>
          <w:p w14:paraId="3A4C6792" w14:textId="727D38DC" w:rsidR="00DD74CB" w:rsidRPr="00386376" w:rsidRDefault="62147083" w:rsidP="62147083">
            <w:pPr>
              <w:pStyle w:val="ListParagraph"/>
              <w:numPr>
                <w:ilvl w:val="0"/>
                <w:numId w:val="21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</w:rPr>
            </w:pPr>
            <w:r w:rsidRPr="62147083">
              <w:rPr>
                <w:rFonts w:ascii="Calibri" w:eastAsia="Calibri" w:hAnsi="Calibri" w:cs="Calibri"/>
              </w:rPr>
              <w:t>PHSA news including Community Lead, and RFP process and short survey on past experience (tbc)</w:t>
            </w:r>
          </w:p>
          <w:p w14:paraId="50D04942" w14:textId="0921CAE4" w:rsidR="706CB2E5" w:rsidRPr="00A73435" w:rsidRDefault="62147083" w:rsidP="62147083">
            <w:pPr>
              <w:pStyle w:val="ListParagraph"/>
              <w:numPr>
                <w:ilvl w:val="0"/>
                <w:numId w:val="21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62147083">
              <w:rPr>
                <w:rFonts w:ascii="Calibri" w:eastAsia="Calibri" w:hAnsi="Calibri" w:cs="Calibri"/>
              </w:rPr>
              <w:t>Community Lead</w:t>
            </w:r>
          </w:p>
          <w:p w14:paraId="68CAEA8B" w14:textId="31C8BDDD" w:rsidR="00A73435" w:rsidRPr="00A73435" w:rsidRDefault="00A73435" w:rsidP="00A73435">
            <w:pPr>
              <w:pStyle w:val="ListParagraph"/>
              <w:numPr>
                <w:ilvl w:val="0"/>
                <w:numId w:val="21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</w:rPr>
            </w:pPr>
            <w:r w:rsidRPr="00386376">
              <w:rPr>
                <w:rFonts w:ascii="Calibri" w:eastAsia="Calibri" w:hAnsi="Calibri" w:cs="Calibri"/>
              </w:rPr>
              <w:t xml:space="preserve">BCCDC on safer supply distribution framework development process, and BCCDC/BCCSU decampment evidence review </w:t>
            </w:r>
          </w:p>
          <w:p w14:paraId="4BF179DB" w14:textId="7A4D7F10" w:rsidR="005B6C58" w:rsidRPr="00501AD3" w:rsidRDefault="005B6C58" w:rsidP="00501AD3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134" w:type="dxa"/>
          </w:tcPr>
          <w:p w14:paraId="70D9D106" w14:textId="3CA4983F" w:rsidR="000D684B" w:rsidRPr="00386376" w:rsidRDefault="00983648" w:rsidP="00D07B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lastRenderedPageBreak/>
              <w:t>Margaret</w:t>
            </w:r>
            <w:r w:rsidR="00D32B5B">
              <w:rPr>
                <w:rFonts w:ascii="Calibri" w:eastAsia="Calibri" w:hAnsi="Calibri" w:cs="Calibri"/>
                <w:lang w:val="en-CA"/>
              </w:rPr>
              <w:t xml:space="preserve"> (Janak)</w:t>
            </w:r>
            <w:r w:rsidR="00A73435">
              <w:rPr>
                <w:rFonts w:ascii="Calibri" w:eastAsia="Calibri" w:hAnsi="Calibri" w:cs="Calibri"/>
                <w:lang w:val="en-CA"/>
              </w:rPr>
              <w:t xml:space="preserve">, </w:t>
            </w:r>
            <w:r w:rsidR="00A73435" w:rsidRPr="00386376">
              <w:rPr>
                <w:rFonts w:ascii="Calibri" w:eastAsia="Calibri" w:hAnsi="Calibri" w:cs="Calibri"/>
                <w:lang w:val="en-CA"/>
              </w:rPr>
              <w:t>Blake</w:t>
            </w:r>
          </w:p>
        </w:tc>
      </w:tr>
      <w:tr w:rsidR="00C32195" w:rsidRPr="00386376" w14:paraId="77C64103" w14:textId="77777777" w:rsidTr="62147083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209DDBA" w14:textId="77777777" w:rsidR="00C32195" w:rsidRPr="00386376" w:rsidRDefault="00C32195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1276" w:type="dxa"/>
          </w:tcPr>
          <w:p w14:paraId="0F8BF12E" w14:textId="6342C828" w:rsidR="00C32195" w:rsidRPr="00386376" w:rsidRDefault="00F512EB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1:</w:t>
            </w:r>
            <w:r w:rsidR="0057696A">
              <w:rPr>
                <w:rFonts w:ascii="Calibri" w:eastAsia="Calibri" w:hAnsi="Calibri" w:cs="Calibri"/>
                <w:lang w:val="en-CA"/>
              </w:rPr>
              <w:t>4</w:t>
            </w:r>
            <w:r>
              <w:rPr>
                <w:rFonts w:ascii="Calibri" w:eastAsia="Calibri" w:hAnsi="Calibri" w:cs="Calibri"/>
                <w:lang w:val="en-CA"/>
              </w:rPr>
              <w:t>0</w:t>
            </w:r>
          </w:p>
        </w:tc>
        <w:tc>
          <w:tcPr>
            <w:tcW w:w="6379" w:type="dxa"/>
          </w:tcPr>
          <w:p w14:paraId="06B02591" w14:textId="7BCC7F8A" w:rsidR="00C32195" w:rsidRPr="00386376" w:rsidRDefault="00C32195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lang w:val="en-CA"/>
              </w:rPr>
            </w:pPr>
            <w:r w:rsidRPr="00386376">
              <w:rPr>
                <w:rFonts w:ascii="Calibri" w:eastAsia="Calibri" w:hAnsi="Calibri" w:cs="Calibri"/>
                <w:b/>
                <w:lang w:val="en-CA"/>
              </w:rPr>
              <w:t>BCCDC</w:t>
            </w:r>
            <w:r w:rsidR="00473E4A" w:rsidRPr="00386376">
              <w:rPr>
                <w:rFonts w:ascii="Calibri" w:eastAsia="Calibri" w:hAnsi="Calibri" w:cs="Calibri"/>
                <w:b/>
                <w:lang w:val="en-CA"/>
              </w:rPr>
              <w:t>/PAN</w:t>
            </w:r>
            <w:r w:rsidRPr="00386376">
              <w:rPr>
                <w:rFonts w:ascii="Calibri" w:eastAsia="Calibri" w:hAnsi="Calibri" w:cs="Calibri"/>
                <w:b/>
                <w:lang w:val="en-CA"/>
              </w:rPr>
              <w:t xml:space="preserve"> SPARTA Project </w:t>
            </w:r>
            <w:r w:rsidR="00473E4A" w:rsidRPr="00386376">
              <w:rPr>
                <w:rFonts w:ascii="Calibri" w:eastAsia="Calibri" w:hAnsi="Calibri" w:cs="Calibri"/>
                <w:b/>
                <w:lang w:val="en-CA"/>
              </w:rPr>
              <w:t>Overview</w:t>
            </w:r>
          </w:p>
        </w:tc>
        <w:tc>
          <w:tcPr>
            <w:tcW w:w="1134" w:type="dxa"/>
          </w:tcPr>
          <w:p w14:paraId="1D6C7100" w14:textId="77777777" w:rsidR="00C32195" w:rsidRPr="00386376" w:rsidRDefault="00C32195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Janak</w:t>
            </w:r>
          </w:p>
          <w:p w14:paraId="2E9DD377" w14:textId="596793DB" w:rsidR="00C32195" w:rsidRPr="00386376" w:rsidRDefault="00C32195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</w:p>
        </w:tc>
      </w:tr>
      <w:tr w:rsidR="000D684B" w:rsidRPr="00386376" w14:paraId="412220EF" w14:textId="77777777" w:rsidTr="62147083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9677102" w14:textId="77777777" w:rsidR="000D684B" w:rsidRPr="00386376" w:rsidRDefault="000D684B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1276" w:type="dxa"/>
          </w:tcPr>
          <w:p w14:paraId="60670E66" w14:textId="35A40572" w:rsidR="000D684B" w:rsidRPr="00386376" w:rsidRDefault="00424CA6" w:rsidP="00D07B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1</w:t>
            </w:r>
            <w:r w:rsidR="00C47B93" w:rsidRPr="00386376">
              <w:rPr>
                <w:rFonts w:ascii="Calibri" w:eastAsia="Calibri" w:hAnsi="Calibri" w:cs="Calibri"/>
                <w:lang w:val="en-CA"/>
              </w:rPr>
              <w:t>:</w:t>
            </w:r>
            <w:r w:rsidR="0057696A">
              <w:rPr>
                <w:rFonts w:ascii="Calibri" w:eastAsia="Calibri" w:hAnsi="Calibri" w:cs="Calibri"/>
                <w:lang w:val="en-CA"/>
              </w:rPr>
              <w:t>4</w:t>
            </w:r>
            <w:r w:rsidR="00F512EB">
              <w:rPr>
                <w:rFonts w:ascii="Calibri" w:eastAsia="Calibri" w:hAnsi="Calibri" w:cs="Calibri"/>
                <w:lang w:val="en-CA"/>
              </w:rPr>
              <w:t>5</w:t>
            </w:r>
          </w:p>
        </w:tc>
        <w:tc>
          <w:tcPr>
            <w:tcW w:w="6379" w:type="dxa"/>
          </w:tcPr>
          <w:p w14:paraId="71B3A39E" w14:textId="77777777" w:rsidR="00A73435" w:rsidRDefault="00722627" w:rsidP="000C0C87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lang w:val="en-CA" w:eastAsia="en-CA"/>
              </w:rPr>
            </w:pPr>
            <w:r w:rsidRPr="00386376">
              <w:rPr>
                <w:rFonts w:cstheme="minorHAnsi"/>
                <w:b/>
                <w:lang w:val="en-CA" w:eastAsia="en-CA"/>
              </w:rPr>
              <w:t>CAP 3</w:t>
            </w:r>
            <w:r w:rsidRPr="00386376">
              <w:rPr>
                <w:rFonts w:cstheme="minorHAnsi"/>
                <w:bCs/>
                <w:lang w:val="en-CA" w:eastAsia="en-CA"/>
              </w:rPr>
              <w:t xml:space="preserve"> </w:t>
            </w:r>
            <w:r w:rsidRPr="00386376">
              <w:rPr>
                <w:rFonts w:cstheme="minorHAnsi"/>
                <w:b/>
                <w:lang w:val="en-CA" w:eastAsia="en-CA"/>
              </w:rPr>
              <w:t xml:space="preserve">- </w:t>
            </w:r>
            <w:r w:rsidR="000C0C87" w:rsidRPr="00386376">
              <w:rPr>
                <w:rFonts w:cstheme="minorHAnsi"/>
                <w:b/>
                <w:lang w:val="en-CA" w:eastAsia="en-CA"/>
              </w:rPr>
              <w:t xml:space="preserve">Guiding Principles and Emerging Practices for employers to engage PWLLE in community-based </w:t>
            </w:r>
            <w:r w:rsidR="00386376" w:rsidRPr="00386376">
              <w:rPr>
                <w:rFonts w:cstheme="minorHAnsi"/>
                <w:b/>
                <w:lang w:val="en-CA" w:eastAsia="en-CA"/>
              </w:rPr>
              <w:t>organizations</w:t>
            </w:r>
            <w:r w:rsidR="00CE1B92">
              <w:rPr>
                <w:rFonts w:cstheme="minorHAnsi"/>
                <w:bCs/>
                <w:lang w:val="en-CA" w:eastAsia="en-CA"/>
              </w:rPr>
              <w:t xml:space="preserve"> </w:t>
            </w:r>
          </w:p>
          <w:p w14:paraId="0BDCA164" w14:textId="0C674AF7" w:rsidR="00DD74CB" w:rsidRPr="00386376" w:rsidRDefault="002C5FB8" w:rsidP="000C0C87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lang w:val="en-CA" w:eastAsia="en-CA"/>
              </w:rPr>
            </w:pPr>
            <w:r w:rsidRPr="00386376">
              <w:rPr>
                <w:rFonts w:cstheme="minorHAnsi"/>
                <w:bCs/>
                <w:lang w:val="en-CA" w:eastAsia="en-CA"/>
              </w:rPr>
              <w:t>PART 1 – Project overview</w:t>
            </w:r>
          </w:p>
          <w:p w14:paraId="6CA0537E" w14:textId="1DC87EE9" w:rsidR="00386376" w:rsidRPr="00386376" w:rsidRDefault="00386376" w:rsidP="000C0C87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lang w:val="en-CA" w:eastAsia="en-CA"/>
              </w:rPr>
            </w:pPr>
          </w:p>
        </w:tc>
        <w:tc>
          <w:tcPr>
            <w:tcW w:w="1134" w:type="dxa"/>
          </w:tcPr>
          <w:p w14:paraId="5DAFECF3" w14:textId="307AD19A" w:rsidR="000D684B" w:rsidRPr="00386376" w:rsidRDefault="007C2D0B" w:rsidP="00D07B04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Simon</w:t>
            </w:r>
          </w:p>
        </w:tc>
      </w:tr>
      <w:tr w:rsidR="00386376" w:rsidRPr="00386376" w14:paraId="448C4C83" w14:textId="77777777" w:rsidTr="62147083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23A8BC0" w14:textId="77777777" w:rsidR="00386376" w:rsidRPr="00386376" w:rsidRDefault="00386376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1276" w:type="dxa"/>
          </w:tcPr>
          <w:p w14:paraId="3B0FFB13" w14:textId="6622C45A" w:rsidR="00386376" w:rsidRPr="00386376" w:rsidRDefault="0057696A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1</w:t>
            </w:r>
            <w:r w:rsidR="00461E4C">
              <w:rPr>
                <w:rFonts w:ascii="Calibri" w:eastAsia="Calibri" w:hAnsi="Calibri" w:cs="Calibri"/>
                <w:lang w:val="en-CA"/>
              </w:rPr>
              <w:t>:</w:t>
            </w:r>
            <w:r>
              <w:rPr>
                <w:rFonts w:ascii="Calibri" w:eastAsia="Calibri" w:hAnsi="Calibri" w:cs="Calibri"/>
                <w:lang w:val="en-CA"/>
              </w:rPr>
              <w:t>5</w:t>
            </w:r>
            <w:r w:rsidR="00461E4C">
              <w:rPr>
                <w:rFonts w:ascii="Calibri" w:eastAsia="Calibri" w:hAnsi="Calibri" w:cs="Calibri"/>
                <w:lang w:val="en-CA"/>
              </w:rPr>
              <w:t>0</w:t>
            </w:r>
          </w:p>
        </w:tc>
        <w:tc>
          <w:tcPr>
            <w:tcW w:w="6379" w:type="dxa"/>
          </w:tcPr>
          <w:p w14:paraId="2E0CAC01" w14:textId="77777777" w:rsidR="00386376" w:rsidRDefault="00386376" w:rsidP="00722627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lang w:val="en-CA" w:eastAsia="en-CA"/>
              </w:rPr>
            </w:pPr>
            <w:r w:rsidRPr="00386376">
              <w:rPr>
                <w:rFonts w:cstheme="minorHAnsi"/>
                <w:b/>
                <w:lang w:val="en-CA" w:eastAsia="en-CA"/>
              </w:rPr>
              <w:t>CAP 3</w:t>
            </w:r>
            <w:r>
              <w:rPr>
                <w:rFonts w:cstheme="minorHAnsi"/>
                <w:b/>
                <w:lang w:val="en-CA" w:eastAsia="en-CA"/>
              </w:rPr>
              <w:t xml:space="preserve"> - </w:t>
            </w:r>
            <w:r w:rsidRPr="00386376">
              <w:rPr>
                <w:rFonts w:cstheme="minorHAnsi"/>
                <w:bCs/>
                <w:lang w:val="en-CA" w:eastAsia="en-CA"/>
              </w:rPr>
              <w:t>PART 2</w:t>
            </w:r>
            <w:r w:rsidR="00D92906">
              <w:rPr>
                <w:rFonts w:cstheme="minorHAnsi"/>
                <w:bCs/>
                <w:lang w:val="en-CA" w:eastAsia="en-CA"/>
              </w:rPr>
              <w:t>.1 - Annotated Bibliography</w:t>
            </w:r>
          </w:p>
          <w:p w14:paraId="6F1FD5D3" w14:textId="122A3112" w:rsidR="00CE1B92" w:rsidRPr="00386376" w:rsidRDefault="00CE1B92" w:rsidP="00722627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lang w:val="en-CA" w:eastAsia="en-CA"/>
              </w:rPr>
            </w:pPr>
          </w:p>
        </w:tc>
        <w:tc>
          <w:tcPr>
            <w:tcW w:w="1134" w:type="dxa"/>
          </w:tcPr>
          <w:p w14:paraId="335AFC42" w14:textId="53A3988C" w:rsidR="00386376" w:rsidRPr="00386376" w:rsidRDefault="00D92906" w:rsidP="00D07B04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Janak</w:t>
            </w:r>
          </w:p>
        </w:tc>
      </w:tr>
      <w:tr w:rsidR="00386376" w:rsidRPr="00386376" w14:paraId="344893D4" w14:textId="77777777" w:rsidTr="62147083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5CCF930" w14:textId="77777777" w:rsidR="00386376" w:rsidRPr="00386376" w:rsidRDefault="00386376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1276" w:type="dxa"/>
          </w:tcPr>
          <w:p w14:paraId="63809195" w14:textId="5545A26E" w:rsidR="00386376" w:rsidRPr="00386376" w:rsidRDefault="00D11C08" w:rsidP="00D07B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2:10</w:t>
            </w:r>
          </w:p>
        </w:tc>
        <w:tc>
          <w:tcPr>
            <w:tcW w:w="6379" w:type="dxa"/>
          </w:tcPr>
          <w:p w14:paraId="32D0F32B" w14:textId="77777777" w:rsidR="00386376" w:rsidRDefault="00D92906" w:rsidP="00722627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lang w:val="en-CA" w:eastAsia="en-CA"/>
              </w:rPr>
            </w:pPr>
            <w:r>
              <w:rPr>
                <w:rFonts w:cstheme="minorHAnsi"/>
                <w:b/>
                <w:lang w:val="en-CA" w:eastAsia="en-CA"/>
              </w:rPr>
              <w:t>CAP 3</w:t>
            </w:r>
            <w:r>
              <w:rPr>
                <w:rFonts w:cstheme="minorHAnsi"/>
                <w:bCs/>
                <w:lang w:val="en-CA" w:eastAsia="en-CA"/>
              </w:rPr>
              <w:t xml:space="preserve"> – PART 2.2 </w:t>
            </w:r>
            <w:r w:rsidR="008D0A94">
              <w:rPr>
                <w:rFonts w:cstheme="minorHAnsi"/>
                <w:bCs/>
                <w:lang w:val="en-CA" w:eastAsia="en-CA"/>
              </w:rPr>
              <w:t>–</w:t>
            </w:r>
            <w:r>
              <w:rPr>
                <w:rFonts w:cstheme="minorHAnsi"/>
                <w:bCs/>
                <w:lang w:val="en-CA" w:eastAsia="en-CA"/>
              </w:rPr>
              <w:t xml:space="preserve"> </w:t>
            </w:r>
            <w:r w:rsidR="008D0A94">
              <w:rPr>
                <w:rFonts w:cstheme="minorHAnsi"/>
                <w:bCs/>
                <w:lang w:val="en-CA" w:eastAsia="en-CA"/>
              </w:rPr>
              <w:t>Guiding Principles</w:t>
            </w:r>
          </w:p>
          <w:p w14:paraId="565DF797" w14:textId="150FB955" w:rsidR="00CE1B92" w:rsidRPr="00D92906" w:rsidRDefault="00CE1B92" w:rsidP="00722627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lang w:val="en-CA" w:eastAsia="en-CA"/>
              </w:rPr>
            </w:pPr>
          </w:p>
        </w:tc>
        <w:tc>
          <w:tcPr>
            <w:tcW w:w="1134" w:type="dxa"/>
          </w:tcPr>
          <w:p w14:paraId="6DF03C5C" w14:textId="36D3355F" w:rsidR="00386376" w:rsidRPr="00386376" w:rsidRDefault="00EC3350" w:rsidP="00D07B04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Simon</w:t>
            </w:r>
          </w:p>
        </w:tc>
      </w:tr>
      <w:tr w:rsidR="002E264F" w:rsidRPr="00386376" w14:paraId="205EF4F4" w14:textId="77777777" w:rsidTr="62147083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B51F672" w14:textId="77777777" w:rsidR="002E264F" w:rsidRPr="00386376" w:rsidRDefault="002E264F" w:rsidP="002E264F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1276" w:type="dxa"/>
          </w:tcPr>
          <w:p w14:paraId="32684324" w14:textId="0889CABA" w:rsidR="002E264F" w:rsidRPr="00386376" w:rsidRDefault="002E264F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2:</w:t>
            </w:r>
            <w:r w:rsidR="00D11C08">
              <w:rPr>
                <w:rFonts w:ascii="Calibri" w:eastAsia="Calibri" w:hAnsi="Calibri" w:cs="Calibri"/>
                <w:lang w:val="en-CA"/>
              </w:rPr>
              <w:t>4</w:t>
            </w:r>
            <w:r w:rsidRPr="00386376">
              <w:rPr>
                <w:rFonts w:ascii="Calibri" w:eastAsia="Calibri" w:hAnsi="Calibri" w:cs="Calibri"/>
                <w:lang w:val="en-CA"/>
              </w:rPr>
              <w:t>0</w:t>
            </w:r>
          </w:p>
        </w:tc>
        <w:tc>
          <w:tcPr>
            <w:tcW w:w="6379" w:type="dxa"/>
          </w:tcPr>
          <w:p w14:paraId="64E479BE" w14:textId="77777777" w:rsidR="002E264F" w:rsidRPr="00386376" w:rsidRDefault="002E264F" w:rsidP="00D07B04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lang w:val="en-CA"/>
              </w:rPr>
            </w:pPr>
            <w:r w:rsidRPr="00386376">
              <w:rPr>
                <w:rFonts w:eastAsia="Calibri" w:cstheme="minorHAnsi"/>
                <w:b/>
                <w:lang w:val="en-CA"/>
              </w:rPr>
              <w:t>Break</w:t>
            </w:r>
          </w:p>
          <w:p w14:paraId="2C1F5AAC" w14:textId="77777777" w:rsidR="002E264F" w:rsidRPr="00386376" w:rsidRDefault="002E264F" w:rsidP="00D07B04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  <w:lang w:val="en-CA" w:eastAsia="en-CA"/>
              </w:rPr>
            </w:pPr>
          </w:p>
        </w:tc>
        <w:tc>
          <w:tcPr>
            <w:tcW w:w="1134" w:type="dxa"/>
          </w:tcPr>
          <w:p w14:paraId="49E63A7F" w14:textId="77777777" w:rsidR="002E264F" w:rsidRPr="00386376" w:rsidRDefault="002E264F" w:rsidP="00D07B04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lang w:val="en-CA"/>
              </w:rPr>
            </w:pPr>
            <w:r w:rsidRPr="00386376">
              <w:rPr>
                <w:rFonts w:eastAsia="Calibri" w:cstheme="minorHAnsi"/>
                <w:lang w:val="en-CA"/>
              </w:rPr>
              <w:t xml:space="preserve">Simon </w:t>
            </w:r>
          </w:p>
        </w:tc>
      </w:tr>
      <w:tr w:rsidR="00386376" w:rsidRPr="00386376" w14:paraId="1EA47CC9" w14:textId="77777777" w:rsidTr="62147083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41A5EEF" w14:textId="77777777" w:rsidR="00386376" w:rsidRPr="00386376" w:rsidRDefault="00386376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1276" w:type="dxa"/>
          </w:tcPr>
          <w:p w14:paraId="22B8AC66" w14:textId="4BAB5B28" w:rsidR="00386376" w:rsidRPr="00386376" w:rsidRDefault="00CA619D" w:rsidP="00D07B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2:55</w:t>
            </w:r>
          </w:p>
        </w:tc>
        <w:tc>
          <w:tcPr>
            <w:tcW w:w="6379" w:type="dxa"/>
          </w:tcPr>
          <w:p w14:paraId="21BA9A07" w14:textId="1DAFF35A" w:rsidR="00386376" w:rsidRPr="00386376" w:rsidRDefault="008D0A94" w:rsidP="00722627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lang w:val="en-CA" w:eastAsia="en-CA"/>
              </w:rPr>
            </w:pPr>
            <w:r>
              <w:rPr>
                <w:rFonts w:cstheme="minorHAnsi"/>
                <w:b/>
                <w:lang w:val="en-CA" w:eastAsia="en-CA"/>
              </w:rPr>
              <w:t>CAP 3</w:t>
            </w:r>
            <w:r>
              <w:rPr>
                <w:rFonts w:cstheme="minorHAnsi"/>
                <w:bCs/>
                <w:lang w:val="en-CA" w:eastAsia="en-CA"/>
              </w:rPr>
              <w:t xml:space="preserve"> – PART</w:t>
            </w:r>
            <w:r w:rsidR="00A9367E">
              <w:rPr>
                <w:rFonts w:cstheme="minorHAnsi"/>
                <w:bCs/>
                <w:lang w:val="en-CA" w:eastAsia="en-CA"/>
              </w:rPr>
              <w:t xml:space="preserve"> 3</w:t>
            </w:r>
            <w:r>
              <w:rPr>
                <w:rFonts w:cstheme="minorHAnsi"/>
                <w:bCs/>
                <w:lang w:val="en-CA" w:eastAsia="en-CA"/>
              </w:rPr>
              <w:t xml:space="preserve"> – </w:t>
            </w:r>
            <w:r w:rsidR="00435279">
              <w:rPr>
                <w:rFonts w:cstheme="minorHAnsi"/>
                <w:bCs/>
                <w:lang w:val="en-CA" w:eastAsia="en-CA"/>
              </w:rPr>
              <w:t>Emerging Practices</w:t>
            </w:r>
            <w:r w:rsidR="00DB7E9E">
              <w:rPr>
                <w:rFonts w:cstheme="minorHAnsi"/>
                <w:bCs/>
                <w:lang w:val="en-CA" w:eastAsia="en-CA"/>
              </w:rPr>
              <w:t xml:space="preserve"> resource</w:t>
            </w:r>
          </w:p>
        </w:tc>
        <w:tc>
          <w:tcPr>
            <w:tcW w:w="1134" w:type="dxa"/>
          </w:tcPr>
          <w:p w14:paraId="0EB3B146" w14:textId="7DEDD4BD" w:rsidR="00386376" w:rsidRPr="00386376" w:rsidRDefault="00435279" w:rsidP="00D07B04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Simon/ Jenn</w:t>
            </w:r>
            <w:r w:rsidR="00EC3350">
              <w:rPr>
                <w:rFonts w:ascii="Calibri" w:eastAsia="Calibri" w:hAnsi="Calibri" w:cs="Calibri"/>
                <w:lang w:val="en-CA"/>
              </w:rPr>
              <w:t xml:space="preserve"> </w:t>
            </w:r>
            <w:r>
              <w:rPr>
                <w:rFonts w:ascii="Calibri" w:eastAsia="Calibri" w:hAnsi="Calibri" w:cs="Calibri"/>
                <w:lang w:val="en-CA"/>
              </w:rPr>
              <w:t>C</w:t>
            </w:r>
          </w:p>
        </w:tc>
      </w:tr>
      <w:tr w:rsidR="00435279" w:rsidRPr="00386376" w14:paraId="03939D7B" w14:textId="77777777" w:rsidTr="62147083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8800C4E" w14:textId="77777777" w:rsidR="00435279" w:rsidRPr="00386376" w:rsidRDefault="00435279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1276" w:type="dxa"/>
          </w:tcPr>
          <w:p w14:paraId="63650425" w14:textId="0801E1C0" w:rsidR="00435279" w:rsidRPr="00386376" w:rsidRDefault="00CA619D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3:10</w:t>
            </w:r>
          </w:p>
        </w:tc>
        <w:tc>
          <w:tcPr>
            <w:tcW w:w="6379" w:type="dxa"/>
          </w:tcPr>
          <w:p w14:paraId="4171D1D0" w14:textId="77777777" w:rsidR="00435279" w:rsidRDefault="00435279" w:rsidP="00722627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lang w:val="en-CA" w:eastAsia="en-CA"/>
              </w:rPr>
            </w:pPr>
            <w:r>
              <w:rPr>
                <w:rFonts w:cstheme="minorHAnsi"/>
                <w:b/>
                <w:lang w:val="en-CA" w:eastAsia="en-CA"/>
              </w:rPr>
              <w:t xml:space="preserve">CAP 3 </w:t>
            </w:r>
            <w:r>
              <w:rPr>
                <w:rFonts w:cstheme="minorHAnsi"/>
                <w:bCs/>
                <w:lang w:val="en-CA" w:eastAsia="en-CA"/>
              </w:rPr>
              <w:t xml:space="preserve">– PART 4 </w:t>
            </w:r>
            <w:r w:rsidR="00EC3350">
              <w:rPr>
                <w:rFonts w:cstheme="minorHAnsi"/>
                <w:bCs/>
                <w:lang w:val="en-CA" w:eastAsia="en-CA"/>
              </w:rPr>
              <w:t>–</w:t>
            </w:r>
            <w:r>
              <w:rPr>
                <w:rFonts w:cstheme="minorHAnsi"/>
                <w:bCs/>
                <w:lang w:val="en-CA" w:eastAsia="en-CA"/>
              </w:rPr>
              <w:t xml:space="preserve"> </w:t>
            </w:r>
            <w:r w:rsidR="00EC3350">
              <w:rPr>
                <w:rFonts w:cstheme="minorHAnsi"/>
                <w:bCs/>
                <w:lang w:val="en-CA" w:eastAsia="en-CA"/>
              </w:rPr>
              <w:t>Knowledge Dissemination</w:t>
            </w:r>
          </w:p>
          <w:p w14:paraId="355CEA5D" w14:textId="24E869CE" w:rsidR="00CA619D" w:rsidRPr="00435279" w:rsidRDefault="00CA619D" w:rsidP="00722627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lang w:val="en-CA" w:eastAsia="en-CA"/>
              </w:rPr>
            </w:pPr>
          </w:p>
        </w:tc>
        <w:tc>
          <w:tcPr>
            <w:tcW w:w="1134" w:type="dxa"/>
          </w:tcPr>
          <w:p w14:paraId="4897D357" w14:textId="3A2F49F8" w:rsidR="00435279" w:rsidRDefault="00EC3350" w:rsidP="00D07B04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Janak</w:t>
            </w:r>
          </w:p>
        </w:tc>
      </w:tr>
      <w:tr w:rsidR="0057696A" w:rsidRPr="00386376" w14:paraId="4FD29959" w14:textId="77777777" w:rsidTr="62147083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1B962CC" w14:textId="77777777" w:rsidR="001546FA" w:rsidRPr="00386376" w:rsidRDefault="001546FA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1276" w:type="dxa"/>
          </w:tcPr>
          <w:p w14:paraId="400FE847" w14:textId="086C3736" w:rsidR="001546FA" w:rsidRPr="00386376" w:rsidRDefault="00DF0377" w:rsidP="00D07B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3</w:t>
            </w:r>
            <w:r w:rsidR="00DD16B6" w:rsidRPr="00386376">
              <w:rPr>
                <w:rFonts w:ascii="Calibri" w:eastAsia="Calibri" w:hAnsi="Calibri" w:cs="Calibri"/>
                <w:lang w:val="en-CA"/>
              </w:rPr>
              <w:t>:</w:t>
            </w:r>
            <w:r w:rsidR="00A35F0E" w:rsidRPr="00386376">
              <w:rPr>
                <w:rFonts w:ascii="Calibri" w:eastAsia="Calibri" w:hAnsi="Calibri" w:cs="Calibri"/>
                <w:lang w:val="en-CA"/>
              </w:rPr>
              <w:t>3</w:t>
            </w:r>
            <w:r w:rsidR="00AF595B" w:rsidRPr="00386376">
              <w:rPr>
                <w:rFonts w:ascii="Calibri" w:eastAsia="Calibri" w:hAnsi="Calibri" w:cs="Calibri"/>
                <w:lang w:val="en-CA"/>
              </w:rPr>
              <w:t>5</w:t>
            </w:r>
          </w:p>
        </w:tc>
        <w:tc>
          <w:tcPr>
            <w:tcW w:w="6379" w:type="dxa"/>
          </w:tcPr>
          <w:p w14:paraId="1A361C5B" w14:textId="77777777" w:rsidR="00F45A8E" w:rsidRPr="00386376" w:rsidRDefault="00722627" w:rsidP="00722627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lang w:val="en-CA" w:eastAsia="en-CA"/>
              </w:rPr>
            </w:pPr>
            <w:r w:rsidRPr="00386376">
              <w:rPr>
                <w:rFonts w:cstheme="minorHAnsi"/>
                <w:b/>
                <w:lang w:val="en-CA" w:eastAsia="en-CA"/>
              </w:rPr>
              <w:t>CAP 2 - Impactful provincial policy change work/advocacy</w:t>
            </w:r>
            <w:r w:rsidR="002D5F01" w:rsidRPr="00386376">
              <w:rPr>
                <w:rFonts w:cstheme="minorHAnsi"/>
                <w:b/>
                <w:lang w:val="en-CA" w:eastAsia="en-CA"/>
              </w:rPr>
              <w:t xml:space="preserve"> re: drug poisoning crisis</w:t>
            </w:r>
            <w:r w:rsidR="00534996" w:rsidRPr="00386376">
              <w:rPr>
                <w:rFonts w:cstheme="minorHAnsi"/>
                <w:b/>
                <w:lang w:val="en-CA" w:eastAsia="en-CA"/>
              </w:rPr>
              <w:t xml:space="preserve">  </w:t>
            </w:r>
          </w:p>
          <w:p w14:paraId="729D2D50" w14:textId="01A5A2B5" w:rsidR="00722627" w:rsidRPr="00386376" w:rsidRDefault="00534996" w:rsidP="00722627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lang w:val="en-CA" w:eastAsia="en-CA"/>
              </w:rPr>
            </w:pPr>
            <w:r w:rsidRPr="00386376">
              <w:rPr>
                <w:rFonts w:cstheme="minorHAnsi"/>
                <w:bCs/>
                <w:lang w:val="en-CA" w:eastAsia="en-CA"/>
              </w:rPr>
              <w:t xml:space="preserve">UPDATE AND </w:t>
            </w:r>
            <w:r w:rsidR="00F45A8E" w:rsidRPr="00386376">
              <w:rPr>
                <w:rFonts w:cstheme="minorHAnsi"/>
                <w:bCs/>
                <w:lang w:val="en-CA" w:eastAsia="en-CA"/>
              </w:rPr>
              <w:t>ANY ARISING COLLECTIVE ACTION OPPORTUNITIES</w:t>
            </w:r>
          </w:p>
          <w:p w14:paraId="3D4EC02A" w14:textId="24ED2FE1" w:rsidR="0037535F" w:rsidRPr="00386376" w:rsidRDefault="0037535F" w:rsidP="00722627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lang w:val="en-CA" w:eastAsia="en-CA"/>
              </w:rPr>
            </w:pPr>
          </w:p>
        </w:tc>
        <w:tc>
          <w:tcPr>
            <w:tcW w:w="1134" w:type="dxa"/>
          </w:tcPr>
          <w:p w14:paraId="112EE9F8" w14:textId="5BEBD70B" w:rsidR="001546FA" w:rsidRPr="00386376" w:rsidRDefault="007C2D0B" w:rsidP="00D07B04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Evin</w:t>
            </w:r>
          </w:p>
        </w:tc>
      </w:tr>
      <w:tr w:rsidR="00AF595B" w:rsidRPr="00386376" w14:paraId="2CC3411E" w14:textId="77777777" w:rsidTr="62147083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3A457FC" w14:textId="77777777" w:rsidR="00697B88" w:rsidRPr="00386376" w:rsidRDefault="00697B88" w:rsidP="00697B88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1276" w:type="dxa"/>
          </w:tcPr>
          <w:p w14:paraId="72D0347D" w14:textId="360F819F" w:rsidR="00697B88" w:rsidRPr="00386376" w:rsidRDefault="00424CA6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3</w:t>
            </w:r>
            <w:r w:rsidR="00697B88" w:rsidRPr="00386376">
              <w:rPr>
                <w:rFonts w:ascii="Calibri" w:eastAsia="Calibri" w:hAnsi="Calibri" w:cs="Calibri"/>
                <w:lang w:val="en-CA"/>
              </w:rPr>
              <w:t>:</w:t>
            </w:r>
            <w:r w:rsidR="00A35F0E" w:rsidRPr="00386376">
              <w:rPr>
                <w:rFonts w:ascii="Calibri" w:eastAsia="Calibri" w:hAnsi="Calibri" w:cs="Calibri"/>
                <w:lang w:val="en-CA"/>
              </w:rPr>
              <w:t>40</w:t>
            </w:r>
          </w:p>
        </w:tc>
        <w:tc>
          <w:tcPr>
            <w:tcW w:w="6379" w:type="dxa"/>
          </w:tcPr>
          <w:p w14:paraId="387A865D" w14:textId="50E81327" w:rsidR="00697B88" w:rsidRPr="00386376" w:rsidRDefault="00D20101" w:rsidP="00D07B04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lang w:val="en-CA"/>
              </w:rPr>
            </w:pPr>
            <w:r w:rsidRPr="00386376">
              <w:rPr>
                <w:rFonts w:eastAsia="Calibri" w:cstheme="minorHAnsi"/>
                <w:b/>
                <w:lang w:val="en-CA"/>
              </w:rPr>
              <w:t>CAP</w:t>
            </w:r>
            <w:r w:rsidR="00697B88" w:rsidRPr="00386376">
              <w:rPr>
                <w:rFonts w:eastAsia="Calibri" w:cstheme="minorHAnsi"/>
                <w:b/>
                <w:lang w:val="en-CA"/>
              </w:rPr>
              <w:t xml:space="preserve"> 1 </w:t>
            </w:r>
            <w:r w:rsidR="00DF0377" w:rsidRPr="00386376">
              <w:rPr>
                <w:rFonts w:eastAsia="Calibri" w:cstheme="minorHAnsi"/>
                <w:bCs/>
                <w:lang w:val="en-CA"/>
              </w:rPr>
              <w:t>–</w:t>
            </w:r>
            <w:r w:rsidR="00697B88" w:rsidRPr="00386376">
              <w:rPr>
                <w:rFonts w:eastAsia="Calibri" w:cstheme="minorHAnsi"/>
                <w:bCs/>
                <w:lang w:val="en-CA"/>
              </w:rPr>
              <w:t xml:space="preserve"> </w:t>
            </w:r>
            <w:r w:rsidR="00697B88" w:rsidRPr="00386376">
              <w:rPr>
                <w:rFonts w:eastAsia="Calibri" w:cstheme="minorHAnsi"/>
                <w:b/>
                <w:lang w:val="en-CA"/>
              </w:rPr>
              <w:t>PIVOT</w:t>
            </w:r>
            <w:r w:rsidR="00DF0377" w:rsidRPr="00386376">
              <w:rPr>
                <w:rFonts w:eastAsia="Calibri" w:cstheme="minorHAnsi"/>
                <w:b/>
                <w:lang w:val="en-CA"/>
              </w:rPr>
              <w:t>-led opportunities</w:t>
            </w:r>
          </w:p>
          <w:p w14:paraId="1D47A302" w14:textId="630339BB" w:rsidR="00F45A8E" w:rsidRPr="00386376" w:rsidRDefault="00F45A8E" w:rsidP="00F45A8E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lang w:val="en-CA" w:eastAsia="en-CA"/>
              </w:rPr>
            </w:pPr>
            <w:r w:rsidRPr="00386376">
              <w:rPr>
                <w:rFonts w:cstheme="minorHAnsi"/>
                <w:bCs/>
                <w:lang w:val="en-CA" w:eastAsia="en-CA"/>
              </w:rPr>
              <w:t>UPDATE AND ANY ARISING COLLECTIVE ACTION OPPORTUNITIES</w:t>
            </w:r>
          </w:p>
          <w:p w14:paraId="4F816770" w14:textId="77777777" w:rsidR="00697B88" w:rsidRPr="00386376" w:rsidRDefault="00697B88" w:rsidP="00D07B04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lang w:val="en-CA"/>
              </w:rPr>
            </w:pPr>
          </w:p>
        </w:tc>
        <w:tc>
          <w:tcPr>
            <w:tcW w:w="1134" w:type="dxa"/>
          </w:tcPr>
          <w:p w14:paraId="326A22BB" w14:textId="62011CBC" w:rsidR="00697B88" w:rsidRPr="00386376" w:rsidRDefault="009D6B0A" w:rsidP="00D07B04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lang w:val="en-CA"/>
              </w:rPr>
            </w:pPr>
            <w:r>
              <w:rPr>
                <w:rFonts w:eastAsia="Calibri" w:cstheme="minorHAnsi"/>
                <w:lang w:val="en-CA"/>
              </w:rPr>
              <w:t>Eva</w:t>
            </w:r>
          </w:p>
        </w:tc>
      </w:tr>
      <w:tr w:rsidR="0057696A" w:rsidRPr="00386376" w14:paraId="48968741" w14:textId="77777777" w:rsidTr="62147083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5426674" w14:textId="77777777" w:rsidR="00845AC3" w:rsidRPr="00386376" w:rsidRDefault="00845AC3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1276" w:type="dxa"/>
          </w:tcPr>
          <w:p w14:paraId="1F6144A9" w14:textId="7475B779" w:rsidR="00845AC3" w:rsidRPr="00386376" w:rsidRDefault="006E249C" w:rsidP="00D07B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3:</w:t>
            </w:r>
            <w:r w:rsidR="00A50727" w:rsidRPr="00386376">
              <w:rPr>
                <w:rFonts w:ascii="Calibri" w:eastAsia="Calibri" w:hAnsi="Calibri" w:cs="Calibri"/>
                <w:lang w:val="en-CA"/>
              </w:rPr>
              <w:t>45</w:t>
            </w:r>
          </w:p>
        </w:tc>
        <w:tc>
          <w:tcPr>
            <w:tcW w:w="6379" w:type="dxa"/>
          </w:tcPr>
          <w:p w14:paraId="2A9E4D4B" w14:textId="77777777" w:rsidR="00845AC3" w:rsidRPr="00386376" w:rsidRDefault="00845AC3" w:rsidP="00C07771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lang w:val="en-CA" w:eastAsia="en-CA"/>
              </w:rPr>
            </w:pPr>
            <w:r w:rsidRPr="00386376">
              <w:rPr>
                <w:rFonts w:cstheme="minorHAnsi"/>
                <w:b/>
                <w:lang w:val="en-CA" w:eastAsia="en-CA"/>
              </w:rPr>
              <w:t>Any Other Business</w:t>
            </w:r>
          </w:p>
          <w:p w14:paraId="7193DD09" w14:textId="7708E0A0" w:rsidR="00887EDE" w:rsidRPr="00386376" w:rsidRDefault="00887EDE" w:rsidP="00C07771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lang w:val="en-CA" w:eastAsia="en-CA"/>
              </w:rPr>
            </w:pPr>
          </w:p>
        </w:tc>
        <w:tc>
          <w:tcPr>
            <w:tcW w:w="1134" w:type="dxa"/>
          </w:tcPr>
          <w:p w14:paraId="509393B6" w14:textId="58531F48" w:rsidR="00845AC3" w:rsidRPr="00386376" w:rsidRDefault="00845AC3" w:rsidP="00D07B04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Simon</w:t>
            </w:r>
          </w:p>
        </w:tc>
      </w:tr>
      <w:tr w:rsidR="000D684B" w:rsidRPr="00386376" w14:paraId="6585A886" w14:textId="77777777" w:rsidTr="62147083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1E1029D" w14:textId="77777777" w:rsidR="000D684B" w:rsidRPr="00386376" w:rsidRDefault="000D684B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1276" w:type="dxa"/>
          </w:tcPr>
          <w:p w14:paraId="002DEE99" w14:textId="02316433" w:rsidR="000D684B" w:rsidRPr="00386376" w:rsidRDefault="000D684B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3:</w:t>
            </w:r>
            <w:r w:rsidR="00A50727" w:rsidRPr="00386376">
              <w:rPr>
                <w:rFonts w:ascii="Calibri" w:eastAsia="Calibri" w:hAnsi="Calibri" w:cs="Calibri"/>
                <w:lang w:val="en-CA"/>
              </w:rPr>
              <w:t>50</w:t>
            </w:r>
          </w:p>
        </w:tc>
        <w:tc>
          <w:tcPr>
            <w:tcW w:w="6379" w:type="dxa"/>
          </w:tcPr>
          <w:p w14:paraId="01AA979A" w14:textId="57D3BA68" w:rsidR="00DD74CB" w:rsidRDefault="000D684B" w:rsidP="004F3F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b/>
                <w:bCs/>
                <w:lang w:val="en-CA"/>
              </w:rPr>
              <w:t>Agenda setting for next meeting</w:t>
            </w:r>
            <w:r w:rsidRPr="00386376">
              <w:rPr>
                <w:rFonts w:ascii="Calibri" w:eastAsia="Calibri" w:hAnsi="Calibri" w:cs="Calibri"/>
                <w:lang w:val="en-CA"/>
              </w:rPr>
              <w:t xml:space="preserve"> – finding a date </w:t>
            </w:r>
            <w:r w:rsidR="0059463A" w:rsidRPr="00386376">
              <w:rPr>
                <w:rFonts w:ascii="Calibri" w:eastAsia="Calibri" w:hAnsi="Calibri" w:cs="Calibri"/>
                <w:lang w:val="en-CA"/>
              </w:rPr>
              <w:t>for</w:t>
            </w:r>
            <w:r w:rsidR="00BC57EE">
              <w:rPr>
                <w:rFonts w:ascii="Calibri" w:eastAsia="Calibri" w:hAnsi="Calibri" w:cs="Calibri"/>
                <w:lang w:val="en-CA"/>
              </w:rPr>
              <w:t xml:space="preserve"> September</w:t>
            </w:r>
            <w:r w:rsidR="0059463A" w:rsidRPr="00386376">
              <w:rPr>
                <w:rFonts w:ascii="Calibri" w:eastAsia="Calibri" w:hAnsi="Calibri" w:cs="Calibri"/>
                <w:lang w:val="en-CA"/>
              </w:rPr>
              <w:t xml:space="preserve"> </w:t>
            </w:r>
            <w:r w:rsidR="003C18C1" w:rsidRPr="00386376">
              <w:rPr>
                <w:rFonts w:ascii="Calibri" w:eastAsia="Calibri" w:hAnsi="Calibri" w:cs="Calibri"/>
                <w:lang w:val="en-CA"/>
              </w:rPr>
              <w:t>in-person</w:t>
            </w:r>
            <w:r w:rsidR="008573EE" w:rsidRPr="00386376">
              <w:rPr>
                <w:rFonts w:ascii="Calibri" w:eastAsia="Calibri" w:hAnsi="Calibri" w:cs="Calibri"/>
                <w:lang w:val="en-CA"/>
              </w:rPr>
              <w:t xml:space="preserve"> (</w:t>
            </w:r>
            <w:r w:rsidR="001546FA" w:rsidRPr="00386376">
              <w:rPr>
                <w:rFonts w:ascii="Calibri" w:eastAsia="Calibri" w:hAnsi="Calibri" w:cs="Calibri"/>
                <w:lang w:val="en-CA"/>
              </w:rPr>
              <w:t>Tues</w:t>
            </w:r>
            <w:r w:rsidR="00D30908" w:rsidRPr="00386376">
              <w:rPr>
                <w:rFonts w:ascii="Calibri" w:eastAsia="Calibri" w:hAnsi="Calibri" w:cs="Calibri"/>
                <w:lang w:val="en-CA"/>
              </w:rPr>
              <w:t xml:space="preserve"> </w:t>
            </w:r>
            <w:r w:rsidR="00FC5127" w:rsidRPr="00386376">
              <w:rPr>
                <w:rFonts w:ascii="Calibri" w:eastAsia="Calibri" w:hAnsi="Calibri" w:cs="Calibri"/>
                <w:lang w:val="en-CA"/>
              </w:rPr>
              <w:t>-</w:t>
            </w:r>
            <w:r w:rsidR="001546FA" w:rsidRPr="00386376">
              <w:rPr>
                <w:rFonts w:ascii="Calibri" w:eastAsia="Calibri" w:hAnsi="Calibri" w:cs="Calibri"/>
                <w:lang w:val="en-CA"/>
              </w:rPr>
              <w:t xml:space="preserve"> </w:t>
            </w:r>
            <w:r w:rsidR="008573EE" w:rsidRPr="00386376">
              <w:rPr>
                <w:rFonts w:ascii="Calibri" w:eastAsia="Calibri" w:hAnsi="Calibri" w:cs="Calibri"/>
                <w:lang w:val="en-CA"/>
              </w:rPr>
              <w:t xml:space="preserve">Thur </w:t>
            </w:r>
            <w:r w:rsidR="007D5A56" w:rsidRPr="00386376">
              <w:rPr>
                <w:rFonts w:ascii="Calibri" w:eastAsia="Calibri" w:hAnsi="Calibri" w:cs="Calibri"/>
                <w:lang w:val="en-CA"/>
              </w:rPr>
              <w:t>pm</w:t>
            </w:r>
            <w:r w:rsidR="008573EE" w:rsidRPr="00386376">
              <w:rPr>
                <w:rFonts w:ascii="Calibri" w:eastAsia="Calibri" w:hAnsi="Calibri" w:cs="Calibri"/>
                <w:lang w:val="en-CA"/>
              </w:rPr>
              <w:t>)</w:t>
            </w:r>
            <w:r w:rsidR="00ED06E1" w:rsidRPr="00386376">
              <w:rPr>
                <w:rFonts w:ascii="Calibri" w:eastAsia="Calibri" w:hAnsi="Calibri" w:cs="Calibri"/>
                <w:lang w:val="en-CA"/>
              </w:rPr>
              <w:t xml:space="preserve">; </w:t>
            </w:r>
            <w:r w:rsidRPr="00386376">
              <w:rPr>
                <w:rFonts w:ascii="Calibri" w:eastAsia="Calibri" w:hAnsi="Calibri" w:cs="Calibri"/>
                <w:lang w:val="en-CA"/>
              </w:rPr>
              <w:t>any presentations from peers/BCCDC</w:t>
            </w:r>
            <w:r w:rsidR="004F3F47">
              <w:rPr>
                <w:rFonts w:ascii="Calibri" w:eastAsia="Calibri" w:hAnsi="Calibri" w:cs="Calibri"/>
                <w:lang w:val="en-CA"/>
              </w:rPr>
              <w:t>?</w:t>
            </w:r>
            <w:r w:rsidRPr="00386376">
              <w:rPr>
                <w:rFonts w:ascii="Calibri" w:eastAsia="Calibri" w:hAnsi="Calibri" w:cs="Calibri"/>
                <w:lang w:val="en-CA"/>
              </w:rPr>
              <w:t xml:space="preserve"> </w:t>
            </w:r>
          </w:p>
          <w:p w14:paraId="7D27017A" w14:textId="74EA566D" w:rsidR="004F3F47" w:rsidRPr="00386376" w:rsidRDefault="004F3F47" w:rsidP="004F3F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1134" w:type="dxa"/>
          </w:tcPr>
          <w:p w14:paraId="5C70915E" w14:textId="39CAAF8A" w:rsidR="000D684B" w:rsidRPr="00386376" w:rsidRDefault="00076B52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Simon</w:t>
            </w:r>
          </w:p>
        </w:tc>
      </w:tr>
      <w:tr w:rsidR="0057696A" w:rsidRPr="00386376" w14:paraId="77D256E4" w14:textId="77777777" w:rsidTr="62147083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39F13AA" w14:textId="77777777" w:rsidR="000D684B" w:rsidRPr="00386376" w:rsidRDefault="000D684B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1276" w:type="dxa"/>
          </w:tcPr>
          <w:p w14:paraId="18C24BAF" w14:textId="3B368822" w:rsidR="000D684B" w:rsidRPr="00386376" w:rsidRDefault="000D684B" w:rsidP="00D07B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3:</w:t>
            </w:r>
            <w:r w:rsidR="00B059CE" w:rsidRPr="00386376">
              <w:rPr>
                <w:rFonts w:ascii="Calibri" w:eastAsia="Calibri" w:hAnsi="Calibri" w:cs="Calibri"/>
                <w:lang w:val="en-CA"/>
              </w:rPr>
              <w:t>5</w:t>
            </w:r>
            <w:r w:rsidRPr="00386376">
              <w:rPr>
                <w:rFonts w:ascii="Calibri" w:eastAsia="Calibri" w:hAnsi="Calibri" w:cs="Calibri"/>
                <w:lang w:val="en-CA"/>
              </w:rPr>
              <w:t>5</w:t>
            </w:r>
          </w:p>
        </w:tc>
        <w:tc>
          <w:tcPr>
            <w:tcW w:w="6379" w:type="dxa"/>
          </w:tcPr>
          <w:p w14:paraId="4A1B2E1A" w14:textId="77777777" w:rsidR="000D684B" w:rsidRPr="00386376" w:rsidRDefault="000D684B" w:rsidP="00D07B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lang w:val="en-CA"/>
              </w:rPr>
            </w:pPr>
            <w:r w:rsidRPr="00386376">
              <w:rPr>
                <w:rFonts w:ascii="Calibri" w:eastAsia="Calibri" w:hAnsi="Calibri" w:cs="Calibri"/>
                <w:b/>
                <w:bCs/>
                <w:lang w:val="en-CA"/>
              </w:rPr>
              <w:t>Check Out</w:t>
            </w:r>
          </w:p>
          <w:p w14:paraId="70DE33C4" w14:textId="1B8B4D24" w:rsidR="00887EDE" w:rsidRPr="00386376" w:rsidRDefault="00887EDE" w:rsidP="00D07B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lang w:val="en-CA"/>
              </w:rPr>
            </w:pPr>
          </w:p>
        </w:tc>
        <w:tc>
          <w:tcPr>
            <w:tcW w:w="1134" w:type="dxa"/>
          </w:tcPr>
          <w:p w14:paraId="1774D314" w14:textId="19F70677" w:rsidR="000D684B" w:rsidRPr="00386376" w:rsidRDefault="007C2D0B" w:rsidP="00D07B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Margaret</w:t>
            </w:r>
          </w:p>
        </w:tc>
      </w:tr>
      <w:tr w:rsidR="0057696A" w:rsidRPr="00386376" w14:paraId="42F6BA76" w14:textId="77777777" w:rsidTr="62147083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B5C649C" w14:textId="77777777" w:rsidR="000D684B" w:rsidRPr="00386376" w:rsidRDefault="000D684B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1276" w:type="dxa"/>
            <w:hideMark/>
          </w:tcPr>
          <w:p w14:paraId="028C9136" w14:textId="77777777" w:rsidR="000D684B" w:rsidRPr="00386376" w:rsidRDefault="000D684B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4:00</w:t>
            </w:r>
          </w:p>
        </w:tc>
        <w:tc>
          <w:tcPr>
            <w:tcW w:w="6379" w:type="dxa"/>
            <w:hideMark/>
          </w:tcPr>
          <w:p w14:paraId="7EC8C3B5" w14:textId="77777777" w:rsidR="000D684B" w:rsidRDefault="000D684B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lang w:val="en-CA"/>
              </w:rPr>
            </w:pPr>
            <w:r w:rsidRPr="00386376">
              <w:rPr>
                <w:rFonts w:ascii="Calibri" w:eastAsia="Calibri" w:hAnsi="Calibri" w:cs="Calibri"/>
                <w:b/>
                <w:bCs/>
                <w:lang w:val="en-CA"/>
              </w:rPr>
              <w:t>Adjourn</w:t>
            </w:r>
          </w:p>
          <w:p w14:paraId="2C34A66F" w14:textId="77777777" w:rsidR="00CA619D" w:rsidRPr="00386376" w:rsidRDefault="00CA619D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lang w:val="en-CA"/>
              </w:rPr>
            </w:pPr>
          </w:p>
          <w:p w14:paraId="65AB849B" w14:textId="0FC474FD" w:rsidR="00887EDE" w:rsidRPr="00386376" w:rsidRDefault="00887EDE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lang w:val="en-CA"/>
              </w:rPr>
            </w:pPr>
          </w:p>
        </w:tc>
        <w:tc>
          <w:tcPr>
            <w:tcW w:w="1134" w:type="dxa"/>
          </w:tcPr>
          <w:p w14:paraId="000B0CCD" w14:textId="77777777" w:rsidR="000D684B" w:rsidRPr="00386376" w:rsidRDefault="000D684B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-</w:t>
            </w:r>
          </w:p>
        </w:tc>
      </w:tr>
    </w:tbl>
    <w:p w14:paraId="443BD3C4" w14:textId="77777777" w:rsidR="002B019A" w:rsidRPr="00386376" w:rsidRDefault="002B019A" w:rsidP="002B019A">
      <w:pPr>
        <w:rPr>
          <w:lang w:val="en-CA"/>
        </w:rPr>
      </w:pPr>
    </w:p>
    <w:sectPr w:rsidR="002B019A" w:rsidRPr="00386376" w:rsidSect="005A3C0D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2090" w:right="1440" w:bottom="1440" w:left="1440" w:header="720" w:footer="100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E7533" w14:textId="77777777" w:rsidR="00667187" w:rsidRDefault="00667187" w:rsidP="00F31AC8">
      <w:r>
        <w:separator/>
      </w:r>
    </w:p>
  </w:endnote>
  <w:endnote w:type="continuationSeparator" w:id="0">
    <w:p w14:paraId="41168DED" w14:textId="77777777" w:rsidR="00667187" w:rsidRDefault="00667187" w:rsidP="00F31AC8">
      <w:r>
        <w:continuationSeparator/>
      </w:r>
    </w:p>
  </w:endnote>
  <w:endnote w:type="continuationNotice" w:id="1">
    <w:p w14:paraId="1AE02393" w14:textId="77777777" w:rsidR="00667187" w:rsidRDefault="0066718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74508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EEB28C" w14:textId="77777777" w:rsidR="00762431" w:rsidRDefault="00762431" w:rsidP="00F31AC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264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D445D49" w14:textId="77777777" w:rsidR="00762431" w:rsidRDefault="00762431" w:rsidP="00F31A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28D43" w14:textId="77777777" w:rsidR="007A288C" w:rsidRPr="006516E9" w:rsidRDefault="007A288C" w:rsidP="00F31AC8">
    <w:pPr>
      <w:pStyle w:val="Footer"/>
      <w:rPr>
        <w:i/>
        <w:iCs/>
      </w:rPr>
    </w:pPr>
    <w:r w:rsidRPr="006516E9">
      <w:rPr>
        <w:i/>
        <w:iCs/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DCD3E0C" wp14:editId="35D21A84">
              <wp:simplePos x="0" y="0"/>
              <wp:positionH relativeFrom="margin">
                <wp:align>right</wp:align>
              </wp:positionH>
              <wp:positionV relativeFrom="paragraph">
                <wp:posOffset>-146685</wp:posOffset>
              </wp:positionV>
              <wp:extent cx="594360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>
            <v:line id="Straight Connector 2" style="position:absolute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spid="_x0000_s1026" strokecolor="#bfbfbf [2412]" from="416.8pt,-11.55pt" to="884.8pt,-11.55pt" w14:anchorId="4C31EB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">
              <w10:wrap anchorx="margin"/>
            </v:line>
          </w:pict>
        </mc:Fallback>
      </mc:AlternateContent>
    </w:r>
    <w:r w:rsidRPr="006516E9">
      <w:rPr>
        <w:i/>
        <w:iCs/>
      </w:rPr>
      <w:t>Strengthening BC’s collective action on HIV, hepatitis C, and harm reduction.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C3966" w14:textId="77777777" w:rsidR="00667187" w:rsidRDefault="00667187" w:rsidP="00F31AC8">
      <w:r>
        <w:separator/>
      </w:r>
    </w:p>
  </w:footnote>
  <w:footnote w:type="continuationSeparator" w:id="0">
    <w:p w14:paraId="31806637" w14:textId="77777777" w:rsidR="00667187" w:rsidRDefault="00667187" w:rsidP="00F31AC8">
      <w:r>
        <w:continuationSeparator/>
      </w:r>
    </w:p>
  </w:footnote>
  <w:footnote w:type="continuationNotice" w:id="1">
    <w:p w14:paraId="53839BCF" w14:textId="77777777" w:rsidR="00667187" w:rsidRDefault="0066718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442BC" w14:textId="77777777" w:rsidR="00F24E6B" w:rsidRDefault="00F24E6B" w:rsidP="00F31AC8">
    <w:pPr>
      <w:pStyle w:val="Header"/>
    </w:pPr>
  </w:p>
  <w:p w14:paraId="3901036F" w14:textId="77777777" w:rsidR="00F24E6B" w:rsidRDefault="00F24E6B" w:rsidP="00F31A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6B32F" w14:textId="77777777" w:rsidR="00244082" w:rsidRPr="00250732" w:rsidRDefault="00250732" w:rsidP="00F31AC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2D88B62" wp14:editId="5868212A">
          <wp:simplePos x="914400" y="457200"/>
          <wp:positionH relativeFrom="page">
            <wp:align>left</wp:align>
          </wp:positionH>
          <wp:positionV relativeFrom="page">
            <wp:align>top</wp:align>
          </wp:positionV>
          <wp:extent cx="7772400" cy="13716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92727"/>
    <w:multiLevelType w:val="hybridMultilevel"/>
    <w:tmpl w:val="5406E5F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B2A4C"/>
    <w:multiLevelType w:val="hybridMultilevel"/>
    <w:tmpl w:val="ADD2F8CA"/>
    <w:lvl w:ilvl="0" w:tplc="1009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" w15:restartNumberingAfterBreak="0">
    <w:nsid w:val="0B7113E8"/>
    <w:multiLevelType w:val="hybridMultilevel"/>
    <w:tmpl w:val="8214BEDE"/>
    <w:lvl w:ilvl="0" w:tplc="FFFFFFFF">
      <w:start w:val="1"/>
      <w:numFmt w:val="lowerLetter"/>
      <w:lvlText w:val="%1."/>
      <w:lvlJc w:val="left"/>
      <w:pPr>
        <w:ind w:left="805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3" w15:restartNumberingAfterBreak="0">
    <w:nsid w:val="0FEF74BD"/>
    <w:multiLevelType w:val="hybridMultilevel"/>
    <w:tmpl w:val="8214BEDE"/>
    <w:lvl w:ilvl="0" w:tplc="FFFFFFFF">
      <w:start w:val="1"/>
      <w:numFmt w:val="lowerLetter"/>
      <w:lvlText w:val="%1."/>
      <w:lvlJc w:val="left"/>
      <w:pPr>
        <w:ind w:left="805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4" w15:restartNumberingAfterBreak="0">
    <w:nsid w:val="13A30D3F"/>
    <w:multiLevelType w:val="hybridMultilevel"/>
    <w:tmpl w:val="392CA8C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AB5DE0"/>
    <w:multiLevelType w:val="hybridMultilevel"/>
    <w:tmpl w:val="8214BEDE"/>
    <w:lvl w:ilvl="0" w:tplc="FFFFFFFF">
      <w:start w:val="1"/>
      <w:numFmt w:val="lowerLetter"/>
      <w:lvlText w:val="%1."/>
      <w:lvlJc w:val="left"/>
      <w:pPr>
        <w:ind w:left="805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6" w15:restartNumberingAfterBreak="0">
    <w:nsid w:val="1BFD7637"/>
    <w:multiLevelType w:val="hybridMultilevel"/>
    <w:tmpl w:val="C908C9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865362"/>
    <w:multiLevelType w:val="hybridMultilevel"/>
    <w:tmpl w:val="91B8AFB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E1F30C9"/>
    <w:multiLevelType w:val="hybridMultilevel"/>
    <w:tmpl w:val="7FAEB8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CD00F3"/>
    <w:multiLevelType w:val="hybridMultilevel"/>
    <w:tmpl w:val="8214BEDE"/>
    <w:lvl w:ilvl="0" w:tplc="10090019">
      <w:start w:val="1"/>
      <w:numFmt w:val="lowerLetter"/>
      <w:pStyle w:val="ListParagraph"/>
      <w:lvlText w:val="%1."/>
      <w:lvlJc w:val="left"/>
      <w:pPr>
        <w:ind w:left="805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0" w15:restartNumberingAfterBreak="0">
    <w:nsid w:val="2ECF6607"/>
    <w:multiLevelType w:val="hybridMultilevel"/>
    <w:tmpl w:val="6710525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4F1784"/>
    <w:multiLevelType w:val="hybridMultilevel"/>
    <w:tmpl w:val="F3D6094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2396E76"/>
    <w:multiLevelType w:val="hybridMultilevel"/>
    <w:tmpl w:val="8214BEDE"/>
    <w:lvl w:ilvl="0" w:tplc="FFFFFFFF">
      <w:start w:val="1"/>
      <w:numFmt w:val="lowerLetter"/>
      <w:lvlText w:val="%1."/>
      <w:lvlJc w:val="left"/>
      <w:pPr>
        <w:ind w:left="805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3" w15:restartNumberingAfterBreak="0">
    <w:nsid w:val="3FD926A8"/>
    <w:multiLevelType w:val="hybridMultilevel"/>
    <w:tmpl w:val="7AAEF5F0"/>
    <w:lvl w:ilvl="0" w:tplc="10090019">
      <w:start w:val="1"/>
      <w:numFmt w:val="lowerLetter"/>
      <w:lvlText w:val="%1."/>
      <w:lvlJc w:val="left"/>
      <w:pPr>
        <w:ind w:left="1440" w:hanging="360"/>
      </w:pPr>
    </w:lvl>
    <w:lvl w:ilvl="1" w:tplc="10090019">
      <w:start w:val="1"/>
      <w:numFmt w:val="lowerLetter"/>
      <w:lvlText w:val="%2."/>
      <w:lvlJc w:val="left"/>
      <w:pPr>
        <w:ind w:left="2160" w:hanging="360"/>
      </w:pPr>
    </w:lvl>
    <w:lvl w:ilvl="2" w:tplc="1009001B">
      <w:start w:val="1"/>
      <w:numFmt w:val="lowerRoman"/>
      <w:lvlText w:val="%3."/>
      <w:lvlJc w:val="right"/>
      <w:pPr>
        <w:ind w:left="2880" w:hanging="180"/>
      </w:pPr>
    </w:lvl>
    <w:lvl w:ilvl="3" w:tplc="1009000F">
      <w:start w:val="1"/>
      <w:numFmt w:val="decimal"/>
      <w:lvlText w:val="%4."/>
      <w:lvlJc w:val="left"/>
      <w:pPr>
        <w:ind w:left="3600" w:hanging="360"/>
      </w:pPr>
    </w:lvl>
    <w:lvl w:ilvl="4" w:tplc="10090019">
      <w:start w:val="1"/>
      <w:numFmt w:val="lowerLetter"/>
      <w:lvlText w:val="%5."/>
      <w:lvlJc w:val="left"/>
      <w:pPr>
        <w:ind w:left="4320" w:hanging="360"/>
      </w:pPr>
    </w:lvl>
    <w:lvl w:ilvl="5" w:tplc="1009001B">
      <w:start w:val="1"/>
      <w:numFmt w:val="lowerRoman"/>
      <w:lvlText w:val="%6."/>
      <w:lvlJc w:val="right"/>
      <w:pPr>
        <w:ind w:left="5040" w:hanging="180"/>
      </w:pPr>
    </w:lvl>
    <w:lvl w:ilvl="6" w:tplc="1009000F">
      <w:start w:val="1"/>
      <w:numFmt w:val="decimal"/>
      <w:lvlText w:val="%7."/>
      <w:lvlJc w:val="left"/>
      <w:pPr>
        <w:ind w:left="5760" w:hanging="360"/>
      </w:pPr>
    </w:lvl>
    <w:lvl w:ilvl="7" w:tplc="10090019">
      <w:start w:val="1"/>
      <w:numFmt w:val="lowerLetter"/>
      <w:lvlText w:val="%8."/>
      <w:lvlJc w:val="left"/>
      <w:pPr>
        <w:ind w:left="6480" w:hanging="360"/>
      </w:pPr>
    </w:lvl>
    <w:lvl w:ilvl="8" w:tplc="1009001B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31F3F79"/>
    <w:multiLevelType w:val="hybridMultilevel"/>
    <w:tmpl w:val="6980B76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D145C5"/>
    <w:multiLevelType w:val="hybridMultilevel"/>
    <w:tmpl w:val="6A723116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0F86DC3"/>
    <w:multiLevelType w:val="multilevel"/>
    <w:tmpl w:val="55806102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7" w15:restartNumberingAfterBreak="0">
    <w:nsid w:val="569137F2"/>
    <w:multiLevelType w:val="hybridMultilevel"/>
    <w:tmpl w:val="060EB3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EC7E81"/>
    <w:multiLevelType w:val="hybridMultilevel"/>
    <w:tmpl w:val="F9E8D3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983CD9"/>
    <w:multiLevelType w:val="hybridMultilevel"/>
    <w:tmpl w:val="0040DD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F54503"/>
    <w:multiLevelType w:val="hybridMultilevel"/>
    <w:tmpl w:val="4C141448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B965E6"/>
    <w:multiLevelType w:val="hybridMultilevel"/>
    <w:tmpl w:val="8214BEDE"/>
    <w:lvl w:ilvl="0" w:tplc="FFFFFFFF">
      <w:start w:val="1"/>
      <w:numFmt w:val="lowerLetter"/>
      <w:lvlText w:val="%1."/>
      <w:lvlJc w:val="left"/>
      <w:pPr>
        <w:ind w:left="805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2" w15:restartNumberingAfterBreak="0">
    <w:nsid w:val="70AD7462"/>
    <w:multiLevelType w:val="hybridMultilevel"/>
    <w:tmpl w:val="8214BEDE"/>
    <w:lvl w:ilvl="0" w:tplc="FFFFFFFF">
      <w:start w:val="1"/>
      <w:numFmt w:val="lowerLetter"/>
      <w:lvlText w:val="%1."/>
      <w:lvlJc w:val="left"/>
      <w:pPr>
        <w:ind w:left="805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3" w15:restartNumberingAfterBreak="0">
    <w:nsid w:val="73747B81"/>
    <w:multiLevelType w:val="multilevel"/>
    <w:tmpl w:val="C97E99BC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4" w15:restartNumberingAfterBreak="0">
    <w:nsid w:val="745C4A4F"/>
    <w:multiLevelType w:val="hybridMultilevel"/>
    <w:tmpl w:val="31FC0B0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4D26FC8"/>
    <w:multiLevelType w:val="hybridMultilevel"/>
    <w:tmpl w:val="11428130"/>
    <w:lvl w:ilvl="0" w:tplc="99109B0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823B42"/>
    <w:multiLevelType w:val="hybridMultilevel"/>
    <w:tmpl w:val="8214BEDE"/>
    <w:lvl w:ilvl="0" w:tplc="FFFFFFFF">
      <w:start w:val="1"/>
      <w:numFmt w:val="lowerLetter"/>
      <w:lvlText w:val="%1."/>
      <w:lvlJc w:val="left"/>
      <w:pPr>
        <w:ind w:left="805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7" w15:restartNumberingAfterBreak="0">
    <w:nsid w:val="79A15E5D"/>
    <w:multiLevelType w:val="hybridMultilevel"/>
    <w:tmpl w:val="6886364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837B97"/>
    <w:multiLevelType w:val="hybridMultilevel"/>
    <w:tmpl w:val="9384CEA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94607813">
    <w:abstractNumId w:val="16"/>
  </w:num>
  <w:num w:numId="2" w16cid:durableId="1777018115">
    <w:abstractNumId w:val="23"/>
  </w:num>
  <w:num w:numId="3" w16cid:durableId="1291206264">
    <w:abstractNumId w:val="25"/>
  </w:num>
  <w:num w:numId="4" w16cid:durableId="1046686710">
    <w:abstractNumId w:val="28"/>
  </w:num>
  <w:num w:numId="5" w16cid:durableId="781068386">
    <w:abstractNumId w:val="24"/>
  </w:num>
  <w:num w:numId="6" w16cid:durableId="2020739612">
    <w:abstractNumId w:val="11"/>
  </w:num>
  <w:num w:numId="7" w16cid:durableId="1337029588">
    <w:abstractNumId w:val="4"/>
  </w:num>
  <w:num w:numId="8" w16cid:durableId="2117631663">
    <w:abstractNumId w:val="10"/>
  </w:num>
  <w:num w:numId="9" w16cid:durableId="1242061918">
    <w:abstractNumId w:val="1"/>
  </w:num>
  <w:num w:numId="10" w16cid:durableId="221454247">
    <w:abstractNumId w:val="9"/>
  </w:num>
  <w:num w:numId="11" w16cid:durableId="998656402">
    <w:abstractNumId w:val="22"/>
  </w:num>
  <w:num w:numId="12" w16cid:durableId="57242044">
    <w:abstractNumId w:val="26"/>
  </w:num>
  <w:num w:numId="13" w16cid:durableId="1770543431">
    <w:abstractNumId w:val="3"/>
  </w:num>
  <w:num w:numId="14" w16cid:durableId="2004357936">
    <w:abstractNumId w:val="20"/>
  </w:num>
  <w:num w:numId="15" w16cid:durableId="1601060431">
    <w:abstractNumId w:val="5"/>
  </w:num>
  <w:num w:numId="16" w16cid:durableId="107743901">
    <w:abstractNumId w:val="12"/>
  </w:num>
  <w:num w:numId="17" w16cid:durableId="627055602">
    <w:abstractNumId w:val="2"/>
  </w:num>
  <w:num w:numId="18" w16cid:durableId="329217989">
    <w:abstractNumId w:val="21"/>
  </w:num>
  <w:num w:numId="19" w16cid:durableId="532572115">
    <w:abstractNumId w:val="7"/>
  </w:num>
  <w:num w:numId="20" w16cid:durableId="285433403">
    <w:abstractNumId w:val="8"/>
  </w:num>
  <w:num w:numId="21" w16cid:durableId="1153983871">
    <w:abstractNumId w:val="14"/>
  </w:num>
  <w:num w:numId="22" w16cid:durableId="507208575">
    <w:abstractNumId w:val="19"/>
  </w:num>
  <w:num w:numId="23" w16cid:durableId="1017344940">
    <w:abstractNumId w:val="17"/>
  </w:num>
  <w:num w:numId="24" w16cid:durableId="1037201931">
    <w:abstractNumId w:val="18"/>
  </w:num>
  <w:num w:numId="25" w16cid:durableId="2015256379">
    <w:abstractNumId w:val="6"/>
  </w:num>
  <w:num w:numId="26" w16cid:durableId="48728958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8894139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43231148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30365706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34D"/>
    <w:rsid w:val="000015CE"/>
    <w:rsid w:val="000106A1"/>
    <w:rsid w:val="00011827"/>
    <w:rsid w:val="00014C3B"/>
    <w:rsid w:val="00027F13"/>
    <w:rsid w:val="00041BEB"/>
    <w:rsid w:val="00046764"/>
    <w:rsid w:val="0005329B"/>
    <w:rsid w:val="00065F16"/>
    <w:rsid w:val="00076B52"/>
    <w:rsid w:val="000853E5"/>
    <w:rsid w:val="00092B35"/>
    <w:rsid w:val="00097B04"/>
    <w:rsid w:val="000A3094"/>
    <w:rsid w:val="000B741D"/>
    <w:rsid w:val="000B7C97"/>
    <w:rsid w:val="000C0C87"/>
    <w:rsid w:val="000D08EC"/>
    <w:rsid w:val="000D684B"/>
    <w:rsid w:val="000F5558"/>
    <w:rsid w:val="00100AD5"/>
    <w:rsid w:val="00115A37"/>
    <w:rsid w:val="001326A0"/>
    <w:rsid w:val="0014123B"/>
    <w:rsid w:val="00142E9D"/>
    <w:rsid w:val="001440A7"/>
    <w:rsid w:val="00145F80"/>
    <w:rsid w:val="001546FA"/>
    <w:rsid w:val="00165B28"/>
    <w:rsid w:val="00174357"/>
    <w:rsid w:val="001753BF"/>
    <w:rsid w:val="0018110B"/>
    <w:rsid w:val="001819FD"/>
    <w:rsid w:val="0018277E"/>
    <w:rsid w:val="001837FF"/>
    <w:rsid w:val="001A40F6"/>
    <w:rsid w:val="001B704A"/>
    <w:rsid w:val="001C6653"/>
    <w:rsid w:val="001C7226"/>
    <w:rsid w:val="001D134B"/>
    <w:rsid w:val="001D134D"/>
    <w:rsid w:val="001D597C"/>
    <w:rsid w:val="001D75C7"/>
    <w:rsid w:val="001E3573"/>
    <w:rsid w:val="001F002D"/>
    <w:rsid w:val="00230F69"/>
    <w:rsid w:val="002431C1"/>
    <w:rsid w:val="00244082"/>
    <w:rsid w:val="00244688"/>
    <w:rsid w:val="00244F9D"/>
    <w:rsid w:val="00250732"/>
    <w:rsid w:val="002779BB"/>
    <w:rsid w:val="0029435F"/>
    <w:rsid w:val="002B019A"/>
    <w:rsid w:val="002C5B26"/>
    <w:rsid w:val="002C5FB8"/>
    <w:rsid w:val="002C60B5"/>
    <w:rsid w:val="002D12A4"/>
    <w:rsid w:val="002D32B5"/>
    <w:rsid w:val="002D5F01"/>
    <w:rsid w:val="002E2054"/>
    <w:rsid w:val="002E264F"/>
    <w:rsid w:val="002F4B2E"/>
    <w:rsid w:val="003033A3"/>
    <w:rsid w:val="00315E25"/>
    <w:rsid w:val="00336BC3"/>
    <w:rsid w:val="00351812"/>
    <w:rsid w:val="0037535F"/>
    <w:rsid w:val="003763C8"/>
    <w:rsid w:val="0038117C"/>
    <w:rsid w:val="00386376"/>
    <w:rsid w:val="003B15CD"/>
    <w:rsid w:val="003B280A"/>
    <w:rsid w:val="003B6C9F"/>
    <w:rsid w:val="003C18C1"/>
    <w:rsid w:val="003D3E1F"/>
    <w:rsid w:val="003D5042"/>
    <w:rsid w:val="003E6C4B"/>
    <w:rsid w:val="003F6743"/>
    <w:rsid w:val="00414062"/>
    <w:rsid w:val="00424CA6"/>
    <w:rsid w:val="00426F08"/>
    <w:rsid w:val="00435279"/>
    <w:rsid w:val="00435D55"/>
    <w:rsid w:val="00461E4C"/>
    <w:rsid w:val="00465B21"/>
    <w:rsid w:val="004710FA"/>
    <w:rsid w:val="00473E4A"/>
    <w:rsid w:val="00486506"/>
    <w:rsid w:val="00486CE7"/>
    <w:rsid w:val="004A5530"/>
    <w:rsid w:val="004B09F3"/>
    <w:rsid w:val="004B1AAA"/>
    <w:rsid w:val="004B4323"/>
    <w:rsid w:val="004D7D7C"/>
    <w:rsid w:val="004E7D4A"/>
    <w:rsid w:val="004F3F47"/>
    <w:rsid w:val="004F42F7"/>
    <w:rsid w:val="004F526E"/>
    <w:rsid w:val="005011B6"/>
    <w:rsid w:val="00501AD3"/>
    <w:rsid w:val="0053263D"/>
    <w:rsid w:val="00534996"/>
    <w:rsid w:val="0055794D"/>
    <w:rsid w:val="00563556"/>
    <w:rsid w:val="0057696A"/>
    <w:rsid w:val="005769E4"/>
    <w:rsid w:val="0058663B"/>
    <w:rsid w:val="00586DB2"/>
    <w:rsid w:val="0059463A"/>
    <w:rsid w:val="005A3C0D"/>
    <w:rsid w:val="005A743E"/>
    <w:rsid w:val="005B67CA"/>
    <w:rsid w:val="005B6855"/>
    <w:rsid w:val="005B6C58"/>
    <w:rsid w:val="005C0541"/>
    <w:rsid w:val="005C075E"/>
    <w:rsid w:val="005C3DB4"/>
    <w:rsid w:val="005C6BC5"/>
    <w:rsid w:val="005D340B"/>
    <w:rsid w:val="005D61A9"/>
    <w:rsid w:val="005D7174"/>
    <w:rsid w:val="005D78F9"/>
    <w:rsid w:val="005F69B7"/>
    <w:rsid w:val="00615D02"/>
    <w:rsid w:val="00621C5F"/>
    <w:rsid w:val="006350BD"/>
    <w:rsid w:val="00637DE7"/>
    <w:rsid w:val="006516E9"/>
    <w:rsid w:val="0065178F"/>
    <w:rsid w:val="00651EE7"/>
    <w:rsid w:val="006553CA"/>
    <w:rsid w:val="00667187"/>
    <w:rsid w:val="00675FBA"/>
    <w:rsid w:val="0069721D"/>
    <w:rsid w:val="00697B88"/>
    <w:rsid w:val="006A4B48"/>
    <w:rsid w:val="006B31A3"/>
    <w:rsid w:val="006C089C"/>
    <w:rsid w:val="006D1556"/>
    <w:rsid w:val="006E249C"/>
    <w:rsid w:val="00701F5C"/>
    <w:rsid w:val="00714BE2"/>
    <w:rsid w:val="00715554"/>
    <w:rsid w:val="00722627"/>
    <w:rsid w:val="00737635"/>
    <w:rsid w:val="00742482"/>
    <w:rsid w:val="00745CA1"/>
    <w:rsid w:val="007513C1"/>
    <w:rsid w:val="00757F37"/>
    <w:rsid w:val="00762431"/>
    <w:rsid w:val="00764897"/>
    <w:rsid w:val="0076758A"/>
    <w:rsid w:val="00772B5D"/>
    <w:rsid w:val="007A288C"/>
    <w:rsid w:val="007B3FC3"/>
    <w:rsid w:val="007B65A8"/>
    <w:rsid w:val="007C2D0B"/>
    <w:rsid w:val="007D5A56"/>
    <w:rsid w:val="007E02D9"/>
    <w:rsid w:val="007F7402"/>
    <w:rsid w:val="00817CC2"/>
    <w:rsid w:val="008203B2"/>
    <w:rsid w:val="00821B19"/>
    <w:rsid w:val="008323A6"/>
    <w:rsid w:val="0084000E"/>
    <w:rsid w:val="008453A2"/>
    <w:rsid w:val="00845AC3"/>
    <w:rsid w:val="00847133"/>
    <w:rsid w:val="008472F7"/>
    <w:rsid w:val="0085175B"/>
    <w:rsid w:val="00853876"/>
    <w:rsid w:val="008573EE"/>
    <w:rsid w:val="0087132A"/>
    <w:rsid w:val="00872876"/>
    <w:rsid w:val="00881C90"/>
    <w:rsid w:val="00887EDE"/>
    <w:rsid w:val="008A71F3"/>
    <w:rsid w:val="008B3C71"/>
    <w:rsid w:val="008C3955"/>
    <w:rsid w:val="008C40F3"/>
    <w:rsid w:val="008C5658"/>
    <w:rsid w:val="008D0A94"/>
    <w:rsid w:val="008F6D46"/>
    <w:rsid w:val="008F7895"/>
    <w:rsid w:val="00907F97"/>
    <w:rsid w:val="00921725"/>
    <w:rsid w:val="00924802"/>
    <w:rsid w:val="00934D69"/>
    <w:rsid w:val="00962E90"/>
    <w:rsid w:val="0096471F"/>
    <w:rsid w:val="00966B25"/>
    <w:rsid w:val="00983648"/>
    <w:rsid w:val="00987484"/>
    <w:rsid w:val="00994C57"/>
    <w:rsid w:val="00995FBB"/>
    <w:rsid w:val="009A1CA4"/>
    <w:rsid w:val="009B5B5D"/>
    <w:rsid w:val="009C59B6"/>
    <w:rsid w:val="009D6B0A"/>
    <w:rsid w:val="009E171B"/>
    <w:rsid w:val="009E23B5"/>
    <w:rsid w:val="00A20B9D"/>
    <w:rsid w:val="00A23942"/>
    <w:rsid w:val="00A35F0E"/>
    <w:rsid w:val="00A50727"/>
    <w:rsid w:val="00A52E33"/>
    <w:rsid w:val="00A60A9F"/>
    <w:rsid w:val="00A64EEE"/>
    <w:rsid w:val="00A73435"/>
    <w:rsid w:val="00A80150"/>
    <w:rsid w:val="00A9367E"/>
    <w:rsid w:val="00AB4919"/>
    <w:rsid w:val="00AC0CCF"/>
    <w:rsid w:val="00AC217B"/>
    <w:rsid w:val="00AD6803"/>
    <w:rsid w:val="00AE17C3"/>
    <w:rsid w:val="00AE4CB9"/>
    <w:rsid w:val="00AF595B"/>
    <w:rsid w:val="00AF64B3"/>
    <w:rsid w:val="00B059CE"/>
    <w:rsid w:val="00B204DF"/>
    <w:rsid w:val="00B22C61"/>
    <w:rsid w:val="00B3740F"/>
    <w:rsid w:val="00B4753B"/>
    <w:rsid w:val="00B5759F"/>
    <w:rsid w:val="00B57A92"/>
    <w:rsid w:val="00B65984"/>
    <w:rsid w:val="00B66498"/>
    <w:rsid w:val="00B67174"/>
    <w:rsid w:val="00B678B9"/>
    <w:rsid w:val="00B72180"/>
    <w:rsid w:val="00B728F3"/>
    <w:rsid w:val="00B8032F"/>
    <w:rsid w:val="00B8768B"/>
    <w:rsid w:val="00B93A59"/>
    <w:rsid w:val="00BA4A43"/>
    <w:rsid w:val="00BA6E30"/>
    <w:rsid w:val="00BC3ABF"/>
    <w:rsid w:val="00BC57EE"/>
    <w:rsid w:val="00BC6BC6"/>
    <w:rsid w:val="00BD354D"/>
    <w:rsid w:val="00BE491B"/>
    <w:rsid w:val="00BE6E80"/>
    <w:rsid w:val="00BF125D"/>
    <w:rsid w:val="00BF2744"/>
    <w:rsid w:val="00BF60FA"/>
    <w:rsid w:val="00C00E62"/>
    <w:rsid w:val="00C07771"/>
    <w:rsid w:val="00C105A0"/>
    <w:rsid w:val="00C17591"/>
    <w:rsid w:val="00C25F2E"/>
    <w:rsid w:val="00C32195"/>
    <w:rsid w:val="00C33F77"/>
    <w:rsid w:val="00C47B93"/>
    <w:rsid w:val="00C50E29"/>
    <w:rsid w:val="00C5539D"/>
    <w:rsid w:val="00C573A2"/>
    <w:rsid w:val="00C7089B"/>
    <w:rsid w:val="00C80EE6"/>
    <w:rsid w:val="00C96DD0"/>
    <w:rsid w:val="00CA619D"/>
    <w:rsid w:val="00CA798A"/>
    <w:rsid w:val="00CB48D8"/>
    <w:rsid w:val="00CB5F13"/>
    <w:rsid w:val="00CE1B92"/>
    <w:rsid w:val="00CE2A8C"/>
    <w:rsid w:val="00D07B04"/>
    <w:rsid w:val="00D11C08"/>
    <w:rsid w:val="00D1429C"/>
    <w:rsid w:val="00D147B7"/>
    <w:rsid w:val="00D20101"/>
    <w:rsid w:val="00D30908"/>
    <w:rsid w:val="00D32B5B"/>
    <w:rsid w:val="00D36D12"/>
    <w:rsid w:val="00D400AE"/>
    <w:rsid w:val="00D464E0"/>
    <w:rsid w:val="00D46B4B"/>
    <w:rsid w:val="00D52643"/>
    <w:rsid w:val="00D6342F"/>
    <w:rsid w:val="00D655F5"/>
    <w:rsid w:val="00D841A3"/>
    <w:rsid w:val="00D92692"/>
    <w:rsid w:val="00D92906"/>
    <w:rsid w:val="00D9562D"/>
    <w:rsid w:val="00D9615B"/>
    <w:rsid w:val="00DA0AAD"/>
    <w:rsid w:val="00DA7C68"/>
    <w:rsid w:val="00DB5912"/>
    <w:rsid w:val="00DB7E9E"/>
    <w:rsid w:val="00DD16B6"/>
    <w:rsid w:val="00DD27FE"/>
    <w:rsid w:val="00DD74CB"/>
    <w:rsid w:val="00DE26B0"/>
    <w:rsid w:val="00DF0377"/>
    <w:rsid w:val="00DF7FF3"/>
    <w:rsid w:val="00E03FBA"/>
    <w:rsid w:val="00E1418E"/>
    <w:rsid w:val="00E166DE"/>
    <w:rsid w:val="00E16A22"/>
    <w:rsid w:val="00E4243A"/>
    <w:rsid w:val="00E43BBF"/>
    <w:rsid w:val="00E503B4"/>
    <w:rsid w:val="00E56067"/>
    <w:rsid w:val="00E67F03"/>
    <w:rsid w:val="00E90753"/>
    <w:rsid w:val="00E96BAC"/>
    <w:rsid w:val="00EA6688"/>
    <w:rsid w:val="00EC3350"/>
    <w:rsid w:val="00EC75DE"/>
    <w:rsid w:val="00ED06E1"/>
    <w:rsid w:val="00ED14F9"/>
    <w:rsid w:val="00ED1B17"/>
    <w:rsid w:val="00ED68B1"/>
    <w:rsid w:val="00EE031E"/>
    <w:rsid w:val="00EE16B9"/>
    <w:rsid w:val="00EE1BB4"/>
    <w:rsid w:val="00EF6231"/>
    <w:rsid w:val="00F04133"/>
    <w:rsid w:val="00F13AD7"/>
    <w:rsid w:val="00F14322"/>
    <w:rsid w:val="00F15D7C"/>
    <w:rsid w:val="00F20BB1"/>
    <w:rsid w:val="00F24E6B"/>
    <w:rsid w:val="00F31AC8"/>
    <w:rsid w:val="00F4147C"/>
    <w:rsid w:val="00F45A8E"/>
    <w:rsid w:val="00F512EB"/>
    <w:rsid w:val="00F62456"/>
    <w:rsid w:val="00F62E5E"/>
    <w:rsid w:val="00F73E80"/>
    <w:rsid w:val="00F93330"/>
    <w:rsid w:val="00FA3191"/>
    <w:rsid w:val="00FA694E"/>
    <w:rsid w:val="00FB0FAB"/>
    <w:rsid w:val="00FB67DF"/>
    <w:rsid w:val="00FC00F9"/>
    <w:rsid w:val="00FC5127"/>
    <w:rsid w:val="00FF3E01"/>
    <w:rsid w:val="00FF4B5D"/>
    <w:rsid w:val="62147083"/>
    <w:rsid w:val="706CB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9E49B9"/>
  <w15:docId w15:val="{A954DCDE-A804-4ACF-B7F4-3246AF572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5A8E"/>
    <w:rPr>
      <w:color w:val="474747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1A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1368B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1A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37F8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31AC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4E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4E6B"/>
  </w:style>
  <w:style w:type="paragraph" w:styleId="Footer">
    <w:name w:val="footer"/>
    <w:basedOn w:val="Normal"/>
    <w:link w:val="FooterChar"/>
    <w:uiPriority w:val="99"/>
    <w:unhideWhenUsed/>
    <w:rsid w:val="00F24E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4E6B"/>
  </w:style>
  <w:style w:type="paragraph" w:styleId="BalloonText">
    <w:name w:val="Balloon Text"/>
    <w:basedOn w:val="Normal"/>
    <w:link w:val="BalloonTextChar"/>
    <w:uiPriority w:val="99"/>
    <w:semiHidden/>
    <w:unhideWhenUsed/>
    <w:rsid w:val="00F24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E6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762431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31AC8"/>
    <w:rPr>
      <w:rFonts w:asciiTheme="majorHAnsi" w:eastAsiaTheme="majorEastAsia" w:hAnsiTheme="majorHAnsi" w:cstheme="majorBidi"/>
      <w:color w:val="61368B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31AC8"/>
    <w:rPr>
      <w:rFonts w:asciiTheme="majorHAnsi" w:eastAsiaTheme="majorEastAsia" w:hAnsiTheme="majorHAnsi" w:cstheme="majorBidi"/>
      <w:color w:val="037F8C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31AC8"/>
    <w:rPr>
      <w:rFonts w:asciiTheme="majorHAnsi" w:eastAsiaTheme="majorEastAsia" w:hAnsiTheme="majorHAnsi" w:cstheme="majorBidi"/>
      <w:color w:val="474747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B7C97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7C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rsid w:val="003B28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123">
    <w:name w:val="List 123"/>
    <w:basedOn w:val="Normal"/>
    <w:link w:val="List123Char"/>
    <w:qFormat/>
    <w:rsid w:val="003B280A"/>
    <w:pPr>
      <w:tabs>
        <w:tab w:val="left" w:pos="426"/>
        <w:tab w:val="right" w:pos="8789"/>
      </w:tabs>
      <w:spacing w:after="120" w:line="288" w:lineRule="auto"/>
      <w:ind w:left="360" w:hanging="360"/>
      <w:contextualSpacing/>
    </w:pPr>
    <w:rPr>
      <w:rFonts w:ascii="Calibri" w:eastAsia="Times New Roman" w:hAnsi="Calibri" w:cs="Times New Roman"/>
      <w:b/>
      <w:color w:val="auto"/>
      <w:lang w:val="en-CA"/>
    </w:rPr>
  </w:style>
  <w:style w:type="character" w:customStyle="1" w:styleId="List123Char">
    <w:name w:val="List 123 Char"/>
    <w:link w:val="List123"/>
    <w:rsid w:val="003B280A"/>
    <w:rPr>
      <w:rFonts w:ascii="Calibri" w:eastAsia="Times New Roman" w:hAnsi="Calibri" w:cs="Times New Roman"/>
      <w:b/>
      <w:lang w:val="en-CA"/>
    </w:rPr>
  </w:style>
  <w:style w:type="table" w:styleId="GridTable1Light">
    <w:name w:val="Grid Table 1 Light"/>
    <w:basedOn w:val="TableNormal"/>
    <w:uiPriority w:val="46"/>
    <w:rsid w:val="003B28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CA" w:eastAsia="en-CA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AC0CCF"/>
    <w:pPr>
      <w:numPr>
        <w:numId w:val="10"/>
      </w:numPr>
      <w:spacing w:after="0" w:line="240" w:lineRule="auto"/>
    </w:pPr>
    <w:rPr>
      <w:rFonts w:eastAsia="Times New Roman" w:cstheme="minorHAnsi"/>
      <w:color w:val="auto"/>
      <w:lang w:val="en-CA"/>
    </w:rPr>
  </w:style>
  <w:style w:type="table" w:styleId="GridTable4-Accent5">
    <w:name w:val="Grid Table 4 Accent 5"/>
    <w:basedOn w:val="TableNormal"/>
    <w:uiPriority w:val="49"/>
    <w:rsid w:val="005A3C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CA" w:eastAsia="en-CA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4">
    <w:name w:val="Grid Table 4 Accent 4"/>
    <w:basedOn w:val="TableNormal"/>
    <w:uiPriority w:val="49"/>
    <w:rsid w:val="005A3C0D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customStyle="1" w:styleId="sc-iwskbi">
    <w:name w:val="sc-iwskbi"/>
    <w:basedOn w:val="DefaultParagraphFont"/>
    <w:rsid w:val="00065F16"/>
  </w:style>
  <w:style w:type="table" w:styleId="GridTable1Light-Accent4">
    <w:name w:val="Grid Table 1 Light Accent 4"/>
    <w:basedOn w:val="TableNormal"/>
    <w:uiPriority w:val="46"/>
    <w:rsid w:val="008453A2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4">
    <w:name w:val="Grid Table 5 Dark Accent 4"/>
    <w:basedOn w:val="TableNormal"/>
    <w:uiPriority w:val="50"/>
    <w:rsid w:val="008453A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7B3FC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1B1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5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jgo\OneDrive\Documents\Custom%20Office%20Templates\PAN%20meeting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B6A01686F79B418157AB80FC4D166C" ma:contentTypeVersion="12" ma:contentTypeDescription="Create a new document." ma:contentTypeScope="" ma:versionID="ee226f2a5c611ef99b63dd7e64dc1ae0">
  <xsd:schema xmlns:xsd="http://www.w3.org/2001/XMLSchema" xmlns:xs="http://www.w3.org/2001/XMLSchema" xmlns:p="http://schemas.microsoft.com/office/2006/metadata/properties" xmlns:ns2="7ecb011f-3c93-4d8a-96ba-58bb541ef387" xmlns:ns3="2fd71f5e-b938-4895-9ed0-d4555ab305f2" targetNamespace="http://schemas.microsoft.com/office/2006/metadata/properties" ma:root="true" ma:fieldsID="3d83d1410987cfe2d93557807ec0aa1c" ns2:_="" ns3:_="">
    <xsd:import namespace="7ecb011f-3c93-4d8a-96ba-58bb541ef387"/>
    <xsd:import namespace="2fd71f5e-b938-4895-9ed0-d4555ab305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cb011f-3c93-4d8a-96ba-58bb541ef3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d71f5e-b938-4895-9ed0-d4555ab305f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4A8583-9E7F-4C4F-A550-32F1132517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C39B953-C28D-4AB2-A266-1D4B625B28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cb011f-3c93-4d8a-96ba-58bb541ef387"/>
    <ds:schemaRef ds:uri="2fd71f5e-b938-4895-9ed0-d4555ab305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1D8DF1-6770-4220-8D47-FD66D5A398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641C3E9-C4DE-476C-8FBB-6B373C339C8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PAN meeting template</Template>
  <TotalTime>3</TotalTime>
  <Pages>2</Pages>
  <Words>305</Words>
  <Characters>1744</Characters>
  <Application>Microsoft Office Word</Application>
  <DocSecurity>0</DocSecurity>
  <Lines>14</Lines>
  <Paragraphs>4</Paragraphs>
  <ScaleCrop>false</ScaleCrop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Goff</dc:creator>
  <cp:keywords/>
  <cp:lastModifiedBy>Simon Goff</cp:lastModifiedBy>
  <cp:revision>265</cp:revision>
  <cp:lastPrinted>2017-06-22T23:34:00Z</cp:lastPrinted>
  <dcterms:created xsi:type="dcterms:W3CDTF">2022-01-07T00:31:00Z</dcterms:created>
  <dcterms:modified xsi:type="dcterms:W3CDTF">2023-05-30T15:42:00Z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0x010100A5B6A01686F79B418157AB80FC4D166C</vt:lpwstr>
  </property>
</Properties>
</file>